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D158C2" w14:textId="77777777" w:rsidR="00780ED1" w:rsidRDefault="00780ED1" w:rsidP="0068003C">
      <w:pPr>
        <w:spacing w:line="360" w:lineRule="auto"/>
        <w:ind w:left="142"/>
        <w:jc w:val="both"/>
        <w:rPr>
          <w:rFonts w:ascii="Arial" w:hAnsi="Arial" w:cs="Arial"/>
          <w:b/>
          <w:bCs/>
          <w:sz w:val="22"/>
          <w:szCs w:val="22"/>
        </w:rPr>
      </w:pPr>
    </w:p>
    <w:p w14:paraId="36E85841" w14:textId="77777777" w:rsidR="00E83E76" w:rsidRDefault="00E83E76" w:rsidP="00FC7AC2">
      <w:pPr>
        <w:spacing w:line="360" w:lineRule="auto"/>
        <w:ind w:left="142"/>
        <w:jc w:val="center"/>
        <w:rPr>
          <w:rFonts w:ascii="Arial" w:hAnsi="Arial" w:cs="Arial"/>
          <w:b/>
          <w:bCs/>
          <w:sz w:val="22"/>
          <w:szCs w:val="22"/>
        </w:rPr>
      </w:pPr>
    </w:p>
    <w:p w14:paraId="0A8E8830" w14:textId="77777777" w:rsidR="00E83E76" w:rsidRDefault="00E83E76" w:rsidP="00FC7AC2">
      <w:pPr>
        <w:spacing w:line="360" w:lineRule="auto"/>
        <w:ind w:left="142"/>
        <w:jc w:val="center"/>
        <w:rPr>
          <w:rFonts w:ascii="Arial" w:hAnsi="Arial" w:cs="Arial"/>
          <w:b/>
          <w:bCs/>
          <w:sz w:val="22"/>
          <w:szCs w:val="22"/>
        </w:rPr>
      </w:pPr>
    </w:p>
    <w:p w14:paraId="190B535C" w14:textId="1FFD7D9C" w:rsidR="00E83E76" w:rsidRDefault="00E83E76" w:rsidP="00FC7AC2">
      <w:pPr>
        <w:spacing w:line="360" w:lineRule="auto"/>
        <w:ind w:left="142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5AC89978" wp14:editId="799AC633">
            <wp:extent cx="7315200" cy="951202"/>
            <wp:effectExtent l="0" t="0" r="0" b="1905"/>
            <wp:docPr id="1" name="Immagine 1" descr="C:\cartella condivisa pc docente\carta intestata melotti\Nuova carta intestata chi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C:\cartella condivisa pc docente\carta intestata melotti\Nuova carta intestata chius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5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A4532" w14:textId="77777777" w:rsidR="00E83E76" w:rsidRDefault="00E83E76" w:rsidP="00E83E76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bookmarkStart w:id="0" w:name="_GoBack"/>
      <w:bookmarkEnd w:id="0"/>
    </w:p>
    <w:p w14:paraId="4F5DD48B" w14:textId="27735291" w:rsidR="007458F5" w:rsidRPr="00780ED1" w:rsidRDefault="001D2E86" w:rsidP="00FC7AC2">
      <w:pPr>
        <w:spacing w:line="360" w:lineRule="auto"/>
        <w:ind w:left="142"/>
        <w:jc w:val="center"/>
        <w:rPr>
          <w:rFonts w:ascii="Arial" w:hAnsi="Arial" w:cs="Arial"/>
          <w:b/>
          <w:bCs/>
          <w:sz w:val="22"/>
          <w:szCs w:val="22"/>
        </w:rPr>
      </w:pPr>
      <w:r w:rsidRPr="00780ED1">
        <w:rPr>
          <w:rFonts w:ascii="Arial" w:hAnsi="Arial" w:cs="Arial"/>
          <w:b/>
          <w:bCs/>
          <w:sz w:val="22"/>
          <w:szCs w:val="22"/>
        </w:rPr>
        <w:t>REGISTRO OSSERVAZIONI PEER TO PEER</w:t>
      </w:r>
    </w:p>
    <w:p w14:paraId="5DAFCA89" w14:textId="77777777" w:rsidR="00190A6D" w:rsidRPr="00190A6D" w:rsidRDefault="00190A6D" w:rsidP="0068003C">
      <w:pPr>
        <w:spacing w:line="360" w:lineRule="auto"/>
        <w:ind w:left="142"/>
        <w:jc w:val="both"/>
        <w:rPr>
          <w:rFonts w:ascii="Arial" w:hAnsi="Arial" w:cs="Arial"/>
          <w:sz w:val="22"/>
          <w:szCs w:val="22"/>
        </w:rPr>
      </w:pPr>
    </w:p>
    <w:p w14:paraId="3BF9D524" w14:textId="2917D737" w:rsidR="007458F5" w:rsidRPr="00190A6D" w:rsidRDefault="00190A6D" w:rsidP="0068003C">
      <w:pPr>
        <w:spacing w:line="360" w:lineRule="auto"/>
        <w:ind w:left="142"/>
        <w:jc w:val="both"/>
        <w:rPr>
          <w:rFonts w:ascii="Arial" w:hAnsi="Arial" w:cs="Arial"/>
          <w:sz w:val="22"/>
          <w:szCs w:val="22"/>
        </w:rPr>
      </w:pPr>
      <w:r w:rsidRPr="00190A6D">
        <w:rPr>
          <w:rFonts w:ascii="Arial" w:hAnsi="Arial" w:cs="Arial"/>
          <w:sz w:val="22"/>
          <w:szCs w:val="22"/>
        </w:rPr>
        <w:t xml:space="preserve">DOCENTE NEOASSUNTO. </w:t>
      </w:r>
    </w:p>
    <w:p w14:paraId="7A72AB14" w14:textId="12A819F2" w:rsidR="00190A6D" w:rsidRDefault="00190A6D" w:rsidP="0068003C">
      <w:pPr>
        <w:spacing w:line="360" w:lineRule="auto"/>
        <w:ind w:left="142"/>
        <w:jc w:val="both"/>
        <w:rPr>
          <w:rFonts w:ascii="Arial" w:hAnsi="Arial" w:cs="Arial"/>
          <w:sz w:val="22"/>
          <w:szCs w:val="22"/>
        </w:rPr>
      </w:pPr>
      <w:r w:rsidRPr="00190A6D">
        <w:rPr>
          <w:rFonts w:ascii="Arial" w:hAnsi="Arial" w:cs="Arial"/>
          <w:sz w:val="22"/>
          <w:szCs w:val="22"/>
        </w:rPr>
        <w:t xml:space="preserve">DOCENTE TUTOR </w:t>
      </w:r>
    </w:p>
    <w:tbl>
      <w:tblPr>
        <w:tblStyle w:val="Grigliatabella"/>
        <w:tblW w:w="0" w:type="auto"/>
        <w:tblInd w:w="142" w:type="dxa"/>
        <w:tblLook w:val="04A0" w:firstRow="1" w:lastRow="0" w:firstColumn="1" w:lastColumn="0" w:noHBand="0" w:noVBand="1"/>
      </w:tblPr>
      <w:tblGrid>
        <w:gridCol w:w="1271"/>
        <w:gridCol w:w="992"/>
        <w:gridCol w:w="1276"/>
        <w:gridCol w:w="2551"/>
        <w:gridCol w:w="1843"/>
        <w:gridCol w:w="7315"/>
      </w:tblGrid>
      <w:tr w:rsidR="00190A6D" w:rsidRPr="00190A6D" w14:paraId="05788147" w14:textId="77777777" w:rsidTr="00A54D48">
        <w:tc>
          <w:tcPr>
            <w:tcW w:w="15248" w:type="dxa"/>
            <w:gridSpan w:val="6"/>
          </w:tcPr>
          <w:p w14:paraId="30353D2C" w14:textId="77777777" w:rsidR="00190A6D" w:rsidRPr="00190A6D" w:rsidRDefault="00190A6D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90A6D">
              <w:rPr>
                <w:rFonts w:ascii="Arial" w:hAnsi="Arial" w:cs="Arial"/>
                <w:sz w:val="22"/>
                <w:szCs w:val="22"/>
              </w:rPr>
              <w:t>3 ORE DI PROGETTAZIONE CONDIVISA DOCENTE NEOASSUNTO- DOCENTE TUTOR</w:t>
            </w:r>
          </w:p>
        </w:tc>
      </w:tr>
      <w:tr w:rsidR="00190A6D" w:rsidRPr="00190A6D" w14:paraId="3D3AA6F0" w14:textId="77777777" w:rsidTr="00FC7AC2">
        <w:tc>
          <w:tcPr>
            <w:tcW w:w="1271" w:type="dxa"/>
          </w:tcPr>
          <w:p w14:paraId="7B042E6C" w14:textId="77777777" w:rsidR="00190A6D" w:rsidRPr="00190A6D" w:rsidRDefault="00190A6D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90A6D">
              <w:rPr>
                <w:rFonts w:ascii="Arial" w:hAnsi="Arial" w:cs="Arial"/>
                <w:sz w:val="22"/>
                <w:szCs w:val="22"/>
              </w:rPr>
              <w:t>DATA</w:t>
            </w:r>
          </w:p>
        </w:tc>
        <w:tc>
          <w:tcPr>
            <w:tcW w:w="992" w:type="dxa"/>
          </w:tcPr>
          <w:p w14:paraId="6A75D6D3" w14:textId="77777777" w:rsidR="00190A6D" w:rsidRPr="00190A6D" w:rsidRDefault="00190A6D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90A6D">
              <w:rPr>
                <w:rFonts w:ascii="Arial" w:hAnsi="Arial" w:cs="Arial"/>
                <w:sz w:val="22"/>
                <w:szCs w:val="22"/>
              </w:rPr>
              <w:t>ORA</w:t>
            </w:r>
          </w:p>
        </w:tc>
        <w:tc>
          <w:tcPr>
            <w:tcW w:w="1276" w:type="dxa"/>
          </w:tcPr>
          <w:p w14:paraId="45BF4494" w14:textId="77777777" w:rsidR="00190A6D" w:rsidRPr="00190A6D" w:rsidRDefault="00190A6D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90A6D">
              <w:rPr>
                <w:rFonts w:ascii="Arial" w:hAnsi="Arial" w:cs="Arial"/>
                <w:sz w:val="22"/>
                <w:szCs w:val="22"/>
              </w:rPr>
              <w:t>CLASSE</w:t>
            </w:r>
          </w:p>
        </w:tc>
        <w:tc>
          <w:tcPr>
            <w:tcW w:w="2551" w:type="dxa"/>
          </w:tcPr>
          <w:p w14:paraId="55B6B922" w14:textId="77777777" w:rsidR="00190A6D" w:rsidRPr="00190A6D" w:rsidRDefault="00190A6D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90A6D">
              <w:rPr>
                <w:rFonts w:ascii="Arial" w:hAnsi="Arial" w:cs="Arial"/>
                <w:sz w:val="22"/>
                <w:szCs w:val="22"/>
              </w:rPr>
              <w:t>FIRMA NEOASSUNTO</w:t>
            </w:r>
          </w:p>
        </w:tc>
        <w:tc>
          <w:tcPr>
            <w:tcW w:w="1843" w:type="dxa"/>
          </w:tcPr>
          <w:p w14:paraId="5DE91F3F" w14:textId="77777777" w:rsidR="00190A6D" w:rsidRPr="00190A6D" w:rsidRDefault="00190A6D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90A6D">
              <w:rPr>
                <w:rFonts w:ascii="Arial" w:hAnsi="Arial" w:cs="Arial"/>
                <w:sz w:val="22"/>
                <w:szCs w:val="22"/>
              </w:rPr>
              <w:t>FIRMA TUTOR</w:t>
            </w:r>
          </w:p>
        </w:tc>
        <w:tc>
          <w:tcPr>
            <w:tcW w:w="7315" w:type="dxa"/>
          </w:tcPr>
          <w:p w14:paraId="5360A22E" w14:textId="77777777" w:rsidR="00190A6D" w:rsidRPr="00190A6D" w:rsidRDefault="00190A6D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90A6D">
              <w:rPr>
                <w:rFonts w:ascii="Arial" w:hAnsi="Arial" w:cs="Arial"/>
                <w:sz w:val="22"/>
                <w:szCs w:val="22"/>
              </w:rPr>
              <w:t>PROGRAMMAZIONE ATTIVITA’ DIDATTICHE</w:t>
            </w:r>
          </w:p>
        </w:tc>
      </w:tr>
      <w:tr w:rsidR="00190A6D" w:rsidRPr="00190A6D" w14:paraId="016B60D8" w14:textId="77777777" w:rsidTr="00FC7AC2">
        <w:tc>
          <w:tcPr>
            <w:tcW w:w="1271" w:type="dxa"/>
          </w:tcPr>
          <w:p w14:paraId="7278D796" w14:textId="55F81EE5" w:rsidR="00190A6D" w:rsidRPr="00190A6D" w:rsidRDefault="00190A6D" w:rsidP="00A84327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394D1BA9" w14:textId="2AC62A0F" w:rsidR="00586C7F" w:rsidRPr="00190A6D" w:rsidRDefault="00586C7F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14:paraId="2F4F9BAC" w14:textId="0F484663" w:rsidR="00586C7F" w:rsidRPr="00190A6D" w:rsidRDefault="00586C7F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1" w:type="dxa"/>
          </w:tcPr>
          <w:p w14:paraId="1C13E536" w14:textId="77777777" w:rsidR="00190A6D" w:rsidRPr="00190A6D" w:rsidRDefault="00190A6D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14:paraId="424D0649" w14:textId="77777777" w:rsidR="00190A6D" w:rsidRPr="00190A6D" w:rsidRDefault="00190A6D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15" w:type="dxa"/>
          </w:tcPr>
          <w:p w14:paraId="261EA9F8" w14:textId="77777777" w:rsidR="002E5D30" w:rsidRPr="002E5D30" w:rsidRDefault="002E5D30" w:rsidP="00FC7AC2">
            <w:pPr>
              <w:spacing w:line="360" w:lineRule="auto"/>
              <w:ind w:left="601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90A6D" w:rsidRPr="00190A6D" w14:paraId="739387B2" w14:textId="77777777" w:rsidTr="00FC7AC2">
        <w:tc>
          <w:tcPr>
            <w:tcW w:w="1271" w:type="dxa"/>
          </w:tcPr>
          <w:p w14:paraId="2F3EB756" w14:textId="7C16E429" w:rsidR="00190A6D" w:rsidRPr="00190A6D" w:rsidRDefault="00190A6D" w:rsidP="00E418D6">
            <w:pPr>
              <w:tabs>
                <w:tab w:val="left" w:pos="810"/>
              </w:tabs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337B831E" w14:textId="153BE59E" w:rsidR="00C76F0A" w:rsidRPr="00190A6D" w:rsidRDefault="00C76F0A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14:paraId="5A3E7E07" w14:textId="35E4A774" w:rsidR="00C76F0A" w:rsidRPr="00190A6D" w:rsidRDefault="00C76F0A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1" w:type="dxa"/>
          </w:tcPr>
          <w:p w14:paraId="2A75B975" w14:textId="77777777" w:rsidR="00190A6D" w:rsidRPr="00190A6D" w:rsidRDefault="00190A6D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14:paraId="015896AC" w14:textId="77777777" w:rsidR="00190A6D" w:rsidRPr="00190A6D" w:rsidRDefault="00190A6D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15" w:type="dxa"/>
          </w:tcPr>
          <w:p w14:paraId="62C67C18" w14:textId="77777777" w:rsidR="00190A6D" w:rsidRPr="00190A6D" w:rsidRDefault="00190A6D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90A6D" w:rsidRPr="00190A6D" w14:paraId="7832BA18" w14:textId="77777777" w:rsidTr="00FC7AC2">
        <w:tc>
          <w:tcPr>
            <w:tcW w:w="1271" w:type="dxa"/>
          </w:tcPr>
          <w:p w14:paraId="3E51F4D0" w14:textId="1FF8EACE" w:rsidR="00190A6D" w:rsidRPr="00190A6D" w:rsidRDefault="00190A6D" w:rsidP="00E418D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6929A534" w14:textId="2B549643" w:rsidR="00190A6D" w:rsidRPr="00190A6D" w:rsidRDefault="00190A6D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14:paraId="7DB3AD54" w14:textId="67154F5F" w:rsidR="00190A6D" w:rsidRPr="00190A6D" w:rsidRDefault="00190A6D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1" w:type="dxa"/>
          </w:tcPr>
          <w:p w14:paraId="710D6FDD" w14:textId="77777777" w:rsidR="00190A6D" w:rsidRPr="00190A6D" w:rsidRDefault="00190A6D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14:paraId="2B897755" w14:textId="77777777" w:rsidR="00190A6D" w:rsidRPr="00190A6D" w:rsidRDefault="00190A6D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15" w:type="dxa"/>
          </w:tcPr>
          <w:p w14:paraId="333E4D92" w14:textId="77777777" w:rsidR="00190A6D" w:rsidRPr="00190A6D" w:rsidRDefault="00190A6D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90A6D" w:rsidRPr="00190A6D" w14:paraId="044801E8" w14:textId="77777777" w:rsidTr="003731CA">
        <w:tc>
          <w:tcPr>
            <w:tcW w:w="15248" w:type="dxa"/>
            <w:gridSpan w:val="6"/>
          </w:tcPr>
          <w:p w14:paraId="370635BA" w14:textId="77777777" w:rsidR="00190A6D" w:rsidRPr="00190A6D" w:rsidRDefault="00016296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16296">
              <w:rPr>
                <w:rFonts w:ascii="Arial" w:hAnsi="Arial" w:cs="Arial"/>
                <w:sz w:val="22"/>
                <w:szCs w:val="22"/>
              </w:rPr>
              <w:t>(4 ORE DI OSSERVAZIONE DEL DOCENTE NEOASSUNTO NELLA CLASSE DEL DOCENTE TUTOR)</w:t>
            </w:r>
          </w:p>
        </w:tc>
      </w:tr>
      <w:tr w:rsidR="00190A6D" w:rsidRPr="00190A6D" w14:paraId="41BDAB54" w14:textId="77777777" w:rsidTr="003731CA">
        <w:tc>
          <w:tcPr>
            <w:tcW w:w="1271" w:type="dxa"/>
          </w:tcPr>
          <w:p w14:paraId="597DD2E2" w14:textId="77777777" w:rsidR="00190A6D" w:rsidRPr="00190A6D" w:rsidRDefault="00190A6D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90A6D">
              <w:rPr>
                <w:rFonts w:ascii="Arial" w:hAnsi="Arial" w:cs="Arial"/>
                <w:sz w:val="22"/>
                <w:szCs w:val="22"/>
              </w:rPr>
              <w:lastRenderedPageBreak/>
              <w:t>DATA</w:t>
            </w:r>
          </w:p>
        </w:tc>
        <w:tc>
          <w:tcPr>
            <w:tcW w:w="992" w:type="dxa"/>
          </w:tcPr>
          <w:p w14:paraId="4B100B62" w14:textId="77777777" w:rsidR="00190A6D" w:rsidRPr="00190A6D" w:rsidRDefault="00190A6D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90A6D">
              <w:rPr>
                <w:rFonts w:ascii="Arial" w:hAnsi="Arial" w:cs="Arial"/>
                <w:sz w:val="22"/>
                <w:szCs w:val="22"/>
              </w:rPr>
              <w:t>ORA</w:t>
            </w:r>
          </w:p>
        </w:tc>
        <w:tc>
          <w:tcPr>
            <w:tcW w:w="1276" w:type="dxa"/>
          </w:tcPr>
          <w:p w14:paraId="41917BEE" w14:textId="77777777" w:rsidR="00190A6D" w:rsidRPr="00190A6D" w:rsidRDefault="00190A6D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90A6D">
              <w:rPr>
                <w:rFonts w:ascii="Arial" w:hAnsi="Arial" w:cs="Arial"/>
                <w:sz w:val="22"/>
                <w:szCs w:val="22"/>
              </w:rPr>
              <w:t>CLASSE</w:t>
            </w:r>
          </w:p>
        </w:tc>
        <w:tc>
          <w:tcPr>
            <w:tcW w:w="2551" w:type="dxa"/>
          </w:tcPr>
          <w:p w14:paraId="054C1E53" w14:textId="77777777" w:rsidR="00190A6D" w:rsidRPr="00190A6D" w:rsidRDefault="00190A6D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90A6D">
              <w:rPr>
                <w:rFonts w:ascii="Arial" w:hAnsi="Arial" w:cs="Arial"/>
                <w:sz w:val="22"/>
                <w:szCs w:val="22"/>
              </w:rPr>
              <w:t>FIRMA NEOASSUNTO</w:t>
            </w:r>
          </w:p>
        </w:tc>
        <w:tc>
          <w:tcPr>
            <w:tcW w:w="1843" w:type="dxa"/>
          </w:tcPr>
          <w:p w14:paraId="543406DB" w14:textId="77777777" w:rsidR="00190A6D" w:rsidRPr="00190A6D" w:rsidRDefault="00190A6D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90A6D">
              <w:rPr>
                <w:rFonts w:ascii="Arial" w:hAnsi="Arial" w:cs="Arial"/>
                <w:sz w:val="22"/>
                <w:szCs w:val="22"/>
              </w:rPr>
              <w:t>FIRMA TUTOR</w:t>
            </w:r>
          </w:p>
        </w:tc>
        <w:tc>
          <w:tcPr>
            <w:tcW w:w="7315" w:type="dxa"/>
          </w:tcPr>
          <w:p w14:paraId="6AF7DBF1" w14:textId="77777777" w:rsidR="00190A6D" w:rsidRPr="00190A6D" w:rsidRDefault="00190A6D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90A6D">
              <w:rPr>
                <w:rFonts w:ascii="Arial" w:hAnsi="Arial" w:cs="Arial"/>
                <w:sz w:val="22"/>
                <w:szCs w:val="22"/>
              </w:rPr>
              <w:t>ATTIVITA’ DIDATTICHE</w:t>
            </w:r>
          </w:p>
        </w:tc>
      </w:tr>
      <w:tr w:rsidR="00190A6D" w:rsidRPr="00190A6D" w14:paraId="35AA7C57" w14:textId="77777777" w:rsidTr="003731CA">
        <w:tc>
          <w:tcPr>
            <w:tcW w:w="1271" w:type="dxa"/>
          </w:tcPr>
          <w:p w14:paraId="7E416F83" w14:textId="77777777" w:rsidR="00190A6D" w:rsidRPr="00190A6D" w:rsidRDefault="00190A6D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116C8868" w14:textId="1056CEA3" w:rsidR="0023256B" w:rsidRPr="00190A6D" w:rsidRDefault="0023256B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14:paraId="6FB7CCCA" w14:textId="6663739A" w:rsidR="0023256B" w:rsidRPr="00190A6D" w:rsidRDefault="0023256B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1" w:type="dxa"/>
          </w:tcPr>
          <w:p w14:paraId="79385B37" w14:textId="77777777" w:rsidR="00190A6D" w:rsidRPr="00190A6D" w:rsidRDefault="00190A6D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14:paraId="02103450" w14:textId="77777777" w:rsidR="00190A6D" w:rsidRPr="00190A6D" w:rsidRDefault="00190A6D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15" w:type="dxa"/>
          </w:tcPr>
          <w:p w14:paraId="512FE67F" w14:textId="77777777" w:rsidR="00190A6D" w:rsidRPr="00190A6D" w:rsidRDefault="00190A6D" w:rsidP="0068003C">
            <w:pPr>
              <w:spacing w:line="360" w:lineRule="auto"/>
              <w:ind w:firstLine="708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90A6D" w:rsidRPr="00190A6D" w14:paraId="6FB8CE26" w14:textId="77777777" w:rsidTr="003731CA">
        <w:tc>
          <w:tcPr>
            <w:tcW w:w="1271" w:type="dxa"/>
          </w:tcPr>
          <w:p w14:paraId="4E3A4A1F" w14:textId="449EE1A1" w:rsidR="00190A6D" w:rsidRPr="00190A6D" w:rsidRDefault="00190A6D" w:rsidP="0068003C">
            <w:pPr>
              <w:tabs>
                <w:tab w:val="left" w:pos="810"/>
              </w:tabs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35721FAF" w14:textId="193C97F9" w:rsidR="0068003C" w:rsidRPr="00190A6D" w:rsidRDefault="0068003C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14:paraId="1DB4F126" w14:textId="6D420812" w:rsidR="0068003C" w:rsidRPr="00190A6D" w:rsidRDefault="0068003C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1" w:type="dxa"/>
          </w:tcPr>
          <w:p w14:paraId="4193F760" w14:textId="77777777" w:rsidR="00190A6D" w:rsidRPr="00190A6D" w:rsidRDefault="00190A6D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485FD08" w14:textId="77777777" w:rsidR="00190A6D" w:rsidRPr="00190A6D" w:rsidRDefault="00190A6D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15" w:type="dxa"/>
          </w:tcPr>
          <w:p w14:paraId="39D9B31A" w14:textId="77777777" w:rsidR="00190A6D" w:rsidRPr="00190A6D" w:rsidRDefault="00190A6D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C7AC2" w:rsidRPr="00190A6D" w14:paraId="05A14470" w14:textId="77777777" w:rsidTr="003731CA">
        <w:tc>
          <w:tcPr>
            <w:tcW w:w="1271" w:type="dxa"/>
          </w:tcPr>
          <w:p w14:paraId="7C5C1D3C" w14:textId="77777777" w:rsidR="00FC7AC2" w:rsidRPr="00190A6D" w:rsidRDefault="00FC7AC2" w:rsidP="0068003C">
            <w:pPr>
              <w:tabs>
                <w:tab w:val="left" w:pos="810"/>
              </w:tabs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74DA881F" w14:textId="77777777" w:rsidR="00FC7AC2" w:rsidRPr="00190A6D" w:rsidRDefault="00FC7AC2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14:paraId="7EA4FAE1" w14:textId="77777777" w:rsidR="00FC7AC2" w:rsidRPr="00190A6D" w:rsidRDefault="00FC7AC2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1" w:type="dxa"/>
          </w:tcPr>
          <w:p w14:paraId="1A39800D" w14:textId="77777777" w:rsidR="00FC7AC2" w:rsidRPr="00190A6D" w:rsidRDefault="00FC7AC2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14:paraId="2AF2455F" w14:textId="77777777" w:rsidR="00FC7AC2" w:rsidRPr="00190A6D" w:rsidRDefault="00FC7AC2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15" w:type="dxa"/>
          </w:tcPr>
          <w:p w14:paraId="2B5C0E67" w14:textId="77777777" w:rsidR="00FC7AC2" w:rsidRPr="00190A6D" w:rsidRDefault="00FC7AC2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C7AC2" w:rsidRPr="00190A6D" w14:paraId="762C9594" w14:textId="77777777" w:rsidTr="003731CA">
        <w:tc>
          <w:tcPr>
            <w:tcW w:w="1271" w:type="dxa"/>
          </w:tcPr>
          <w:p w14:paraId="57A68959" w14:textId="77777777" w:rsidR="00FC7AC2" w:rsidRPr="00190A6D" w:rsidRDefault="00FC7AC2" w:rsidP="0068003C">
            <w:pPr>
              <w:tabs>
                <w:tab w:val="left" w:pos="810"/>
              </w:tabs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2AF00150" w14:textId="77777777" w:rsidR="00FC7AC2" w:rsidRPr="00190A6D" w:rsidRDefault="00FC7AC2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14:paraId="546F15B4" w14:textId="77777777" w:rsidR="00FC7AC2" w:rsidRPr="00190A6D" w:rsidRDefault="00FC7AC2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1" w:type="dxa"/>
          </w:tcPr>
          <w:p w14:paraId="44A08AB5" w14:textId="77777777" w:rsidR="00FC7AC2" w:rsidRPr="00190A6D" w:rsidRDefault="00FC7AC2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14:paraId="5DF6264E" w14:textId="77777777" w:rsidR="00FC7AC2" w:rsidRPr="00190A6D" w:rsidRDefault="00FC7AC2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15" w:type="dxa"/>
          </w:tcPr>
          <w:p w14:paraId="47287566" w14:textId="77777777" w:rsidR="00FC7AC2" w:rsidRPr="00190A6D" w:rsidRDefault="00FC7AC2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281BB83" w14:textId="5888300A" w:rsidR="00C839BB" w:rsidRDefault="00C839BB" w:rsidP="00D3603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0" w:type="auto"/>
        <w:tblInd w:w="142" w:type="dxa"/>
        <w:tblLook w:val="04A0" w:firstRow="1" w:lastRow="0" w:firstColumn="1" w:lastColumn="0" w:noHBand="0" w:noVBand="1"/>
      </w:tblPr>
      <w:tblGrid>
        <w:gridCol w:w="1270"/>
        <w:gridCol w:w="1135"/>
        <w:gridCol w:w="1138"/>
        <w:gridCol w:w="2551"/>
        <w:gridCol w:w="1843"/>
        <w:gridCol w:w="7311"/>
      </w:tblGrid>
      <w:tr w:rsidR="00016296" w:rsidRPr="00190A6D" w14:paraId="5A7EA1FF" w14:textId="77777777" w:rsidTr="003731CA">
        <w:tc>
          <w:tcPr>
            <w:tcW w:w="15248" w:type="dxa"/>
            <w:gridSpan w:val="6"/>
          </w:tcPr>
          <w:p w14:paraId="56035FCA" w14:textId="77777777" w:rsidR="00016296" w:rsidRPr="00190A6D" w:rsidRDefault="00016296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16296">
              <w:rPr>
                <w:rFonts w:ascii="Arial" w:hAnsi="Arial" w:cs="Arial"/>
                <w:sz w:val="22"/>
                <w:szCs w:val="22"/>
              </w:rPr>
              <w:t xml:space="preserve">(4 ORE DI </w:t>
            </w:r>
            <w:r>
              <w:rPr>
                <w:rFonts w:ascii="Arial" w:hAnsi="Arial" w:cs="Arial"/>
                <w:sz w:val="22"/>
                <w:szCs w:val="22"/>
              </w:rPr>
              <w:t>PRESENZA</w:t>
            </w:r>
            <w:r w:rsidRPr="00016296">
              <w:rPr>
                <w:rFonts w:ascii="Arial" w:hAnsi="Arial" w:cs="Arial"/>
                <w:sz w:val="22"/>
                <w:szCs w:val="22"/>
              </w:rPr>
              <w:t xml:space="preserve"> DEL DOCENTE </w:t>
            </w:r>
            <w:r>
              <w:rPr>
                <w:rFonts w:ascii="Arial" w:hAnsi="Arial" w:cs="Arial"/>
                <w:sz w:val="22"/>
                <w:szCs w:val="22"/>
              </w:rPr>
              <w:t xml:space="preserve">TUTOR </w:t>
            </w:r>
            <w:r w:rsidRPr="00016296">
              <w:rPr>
                <w:rFonts w:ascii="Arial" w:hAnsi="Arial" w:cs="Arial"/>
                <w:sz w:val="22"/>
                <w:szCs w:val="22"/>
              </w:rPr>
              <w:t>NELLA CLASSE DEL DOCENTE</w:t>
            </w:r>
            <w:r>
              <w:rPr>
                <w:rFonts w:ascii="Arial" w:hAnsi="Arial" w:cs="Arial"/>
                <w:sz w:val="22"/>
                <w:szCs w:val="22"/>
              </w:rPr>
              <w:t xml:space="preserve"> NEOASSUNTO</w:t>
            </w:r>
            <w:r w:rsidRPr="00016296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016296" w:rsidRPr="00190A6D" w14:paraId="36B40C50" w14:textId="77777777" w:rsidTr="00FC7AC2">
        <w:tc>
          <w:tcPr>
            <w:tcW w:w="1270" w:type="dxa"/>
          </w:tcPr>
          <w:p w14:paraId="471996C4" w14:textId="77777777" w:rsidR="00016296" w:rsidRPr="00190A6D" w:rsidRDefault="00016296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90A6D">
              <w:rPr>
                <w:rFonts w:ascii="Arial" w:hAnsi="Arial" w:cs="Arial"/>
                <w:sz w:val="22"/>
                <w:szCs w:val="22"/>
              </w:rPr>
              <w:t>DATA</w:t>
            </w:r>
          </w:p>
        </w:tc>
        <w:tc>
          <w:tcPr>
            <w:tcW w:w="1135" w:type="dxa"/>
          </w:tcPr>
          <w:p w14:paraId="3BB9C2F5" w14:textId="77777777" w:rsidR="00016296" w:rsidRPr="00190A6D" w:rsidRDefault="00016296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90A6D">
              <w:rPr>
                <w:rFonts w:ascii="Arial" w:hAnsi="Arial" w:cs="Arial"/>
                <w:sz w:val="22"/>
                <w:szCs w:val="22"/>
              </w:rPr>
              <w:t>ORA</w:t>
            </w:r>
          </w:p>
        </w:tc>
        <w:tc>
          <w:tcPr>
            <w:tcW w:w="1138" w:type="dxa"/>
          </w:tcPr>
          <w:p w14:paraId="6078FE1A" w14:textId="77777777" w:rsidR="00016296" w:rsidRPr="00190A6D" w:rsidRDefault="00016296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90A6D">
              <w:rPr>
                <w:rFonts w:ascii="Arial" w:hAnsi="Arial" w:cs="Arial"/>
                <w:sz w:val="22"/>
                <w:szCs w:val="22"/>
              </w:rPr>
              <w:t>CLASSE</w:t>
            </w:r>
          </w:p>
        </w:tc>
        <w:tc>
          <w:tcPr>
            <w:tcW w:w="2551" w:type="dxa"/>
          </w:tcPr>
          <w:p w14:paraId="1CB92821" w14:textId="77777777" w:rsidR="00016296" w:rsidRPr="00190A6D" w:rsidRDefault="00016296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90A6D">
              <w:rPr>
                <w:rFonts w:ascii="Arial" w:hAnsi="Arial" w:cs="Arial"/>
                <w:sz w:val="22"/>
                <w:szCs w:val="22"/>
              </w:rPr>
              <w:t>FIRMA NEOASSUNTO</w:t>
            </w:r>
          </w:p>
        </w:tc>
        <w:tc>
          <w:tcPr>
            <w:tcW w:w="1843" w:type="dxa"/>
          </w:tcPr>
          <w:p w14:paraId="0645370F" w14:textId="77777777" w:rsidR="00016296" w:rsidRPr="00190A6D" w:rsidRDefault="00016296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90A6D">
              <w:rPr>
                <w:rFonts w:ascii="Arial" w:hAnsi="Arial" w:cs="Arial"/>
                <w:sz w:val="22"/>
                <w:szCs w:val="22"/>
              </w:rPr>
              <w:t>FIRMA TUTOR</w:t>
            </w:r>
          </w:p>
        </w:tc>
        <w:tc>
          <w:tcPr>
            <w:tcW w:w="7311" w:type="dxa"/>
          </w:tcPr>
          <w:p w14:paraId="285DEF5A" w14:textId="77777777" w:rsidR="00016296" w:rsidRPr="00190A6D" w:rsidRDefault="00016296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90A6D">
              <w:rPr>
                <w:rFonts w:ascii="Arial" w:hAnsi="Arial" w:cs="Arial"/>
                <w:sz w:val="22"/>
                <w:szCs w:val="22"/>
              </w:rPr>
              <w:t>ATTIVITA’ DIDATTICHE</w:t>
            </w:r>
          </w:p>
        </w:tc>
      </w:tr>
      <w:tr w:rsidR="00016296" w:rsidRPr="00190A6D" w14:paraId="25E42542" w14:textId="77777777" w:rsidTr="00FC7AC2">
        <w:tc>
          <w:tcPr>
            <w:tcW w:w="1270" w:type="dxa"/>
          </w:tcPr>
          <w:p w14:paraId="76E4FD14" w14:textId="352A9592" w:rsidR="00016296" w:rsidRPr="00190A6D" w:rsidRDefault="00016296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5" w:type="dxa"/>
          </w:tcPr>
          <w:p w14:paraId="49CDE432" w14:textId="025FED98" w:rsidR="0068003C" w:rsidRPr="00190A6D" w:rsidRDefault="0068003C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dxa"/>
          </w:tcPr>
          <w:p w14:paraId="0900D712" w14:textId="1E42C3D8" w:rsidR="0068003C" w:rsidRPr="00190A6D" w:rsidRDefault="0068003C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1" w:type="dxa"/>
          </w:tcPr>
          <w:p w14:paraId="00477E52" w14:textId="77777777" w:rsidR="00016296" w:rsidRPr="00190A6D" w:rsidRDefault="00016296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14:paraId="51C5CCC8" w14:textId="77777777" w:rsidR="00016296" w:rsidRPr="00190A6D" w:rsidRDefault="00016296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11" w:type="dxa"/>
          </w:tcPr>
          <w:p w14:paraId="010B345B" w14:textId="77777777" w:rsidR="00016296" w:rsidRPr="00190A6D" w:rsidRDefault="00016296" w:rsidP="0068003C">
            <w:pPr>
              <w:spacing w:line="360" w:lineRule="auto"/>
              <w:ind w:firstLine="708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16296" w:rsidRPr="00190A6D" w14:paraId="71FDACF0" w14:textId="77777777" w:rsidTr="00FC7AC2">
        <w:tc>
          <w:tcPr>
            <w:tcW w:w="1270" w:type="dxa"/>
          </w:tcPr>
          <w:p w14:paraId="185739FF" w14:textId="0D017B72" w:rsidR="00016296" w:rsidRPr="00190A6D" w:rsidRDefault="00016296" w:rsidP="0068003C">
            <w:pPr>
              <w:tabs>
                <w:tab w:val="left" w:pos="810"/>
              </w:tabs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5" w:type="dxa"/>
          </w:tcPr>
          <w:p w14:paraId="15A038E8" w14:textId="73FB5BE6" w:rsidR="0068003C" w:rsidRPr="00190A6D" w:rsidRDefault="0068003C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dxa"/>
          </w:tcPr>
          <w:p w14:paraId="4076F54E" w14:textId="3DB8C21B" w:rsidR="0068003C" w:rsidRPr="00190A6D" w:rsidRDefault="0068003C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1" w:type="dxa"/>
          </w:tcPr>
          <w:p w14:paraId="2EAD972A" w14:textId="77777777" w:rsidR="00016296" w:rsidRPr="00190A6D" w:rsidRDefault="00016296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14:paraId="548CFA54" w14:textId="77777777" w:rsidR="00016296" w:rsidRPr="00190A6D" w:rsidRDefault="00016296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11" w:type="dxa"/>
          </w:tcPr>
          <w:p w14:paraId="5A866C82" w14:textId="77777777" w:rsidR="00016296" w:rsidRPr="00190A6D" w:rsidRDefault="00016296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16296" w:rsidRPr="00190A6D" w14:paraId="5A8B47A9" w14:textId="77777777" w:rsidTr="00FC7AC2">
        <w:tc>
          <w:tcPr>
            <w:tcW w:w="1270" w:type="dxa"/>
          </w:tcPr>
          <w:p w14:paraId="5905DFB2" w14:textId="5C2C5870" w:rsidR="00016296" w:rsidRPr="00190A6D" w:rsidRDefault="00016296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5" w:type="dxa"/>
          </w:tcPr>
          <w:p w14:paraId="41639758" w14:textId="005F1EC7" w:rsidR="0068003C" w:rsidRPr="00190A6D" w:rsidRDefault="0068003C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dxa"/>
          </w:tcPr>
          <w:p w14:paraId="6BF9C537" w14:textId="75BA1FB3" w:rsidR="0068003C" w:rsidRPr="00190A6D" w:rsidRDefault="0068003C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1" w:type="dxa"/>
          </w:tcPr>
          <w:p w14:paraId="680FBCAC" w14:textId="77777777" w:rsidR="00016296" w:rsidRPr="00190A6D" w:rsidRDefault="00016296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14:paraId="3EC60FB1" w14:textId="77777777" w:rsidR="00016296" w:rsidRPr="00190A6D" w:rsidRDefault="00016296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11" w:type="dxa"/>
          </w:tcPr>
          <w:p w14:paraId="0841ACB5" w14:textId="0CE985AE" w:rsidR="00016296" w:rsidRPr="00190A6D" w:rsidRDefault="00016296" w:rsidP="00D3603C">
            <w:pPr>
              <w:tabs>
                <w:tab w:val="left" w:pos="975"/>
              </w:tabs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16296" w:rsidRPr="00190A6D" w14:paraId="4D4559EF" w14:textId="77777777" w:rsidTr="00FC7AC2">
        <w:tc>
          <w:tcPr>
            <w:tcW w:w="1270" w:type="dxa"/>
          </w:tcPr>
          <w:p w14:paraId="35513B46" w14:textId="77777777" w:rsidR="00016296" w:rsidRPr="00190A6D" w:rsidRDefault="00016296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5" w:type="dxa"/>
          </w:tcPr>
          <w:p w14:paraId="5244E568" w14:textId="1E49F226" w:rsidR="0068003C" w:rsidRPr="00190A6D" w:rsidRDefault="0068003C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dxa"/>
          </w:tcPr>
          <w:p w14:paraId="6C406077" w14:textId="2C49979B" w:rsidR="0068003C" w:rsidRPr="00190A6D" w:rsidRDefault="0068003C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1" w:type="dxa"/>
          </w:tcPr>
          <w:p w14:paraId="7CC1AD7D" w14:textId="77777777" w:rsidR="00016296" w:rsidRPr="00190A6D" w:rsidRDefault="00016296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14:paraId="2D2982C8" w14:textId="77777777" w:rsidR="00016296" w:rsidRPr="00190A6D" w:rsidRDefault="00016296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11" w:type="dxa"/>
          </w:tcPr>
          <w:p w14:paraId="2DF5E455" w14:textId="0B3707A6" w:rsidR="00016296" w:rsidRPr="00190A6D" w:rsidRDefault="00016296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16296" w:rsidRPr="00190A6D" w14:paraId="7ACA87D5" w14:textId="77777777" w:rsidTr="003731CA">
        <w:tc>
          <w:tcPr>
            <w:tcW w:w="15248" w:type="dxa"/>
            <w:gridSpan w:val="6"/>
          </w:tcPr>
          <w:p w14:paraId="7898037B" w14:textId="77777777" w:rsidR="00016296" w:rsidRPr="00190A6D" w:rsidRDefault="00C839BB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16296">
              <w:rPr>
                <w:rFonts w:ascii="Arial" w:hAnsi="Arial" w:cs="Arial"/>
                <w:sz w:val="22"/>
                <w:szCs w:val="22"/>
              </w:rPr>
              <w:t xml:space="preserve">(1 ORA DI VERIFICA DELL’ESPERIENZA PEER TO PEER) </w:t>
            </w:r>
          </w:p>
        </w:tc>
      </w:tr>
      <w:tr w:rsidR="00FC7AC2" w:rsidRPr="00190A6D" w14:paraId="787429DA" w14:textId="77777777" w:rsidTr="00FC7AC2">
        <w:tc>
          <w:tcPr>
            <w:tcW w:w="1270" w:type="dxa"/>
          </w:tcPr>
          <w:p w14:paraId="46C9E3D9" w14:textId="2002DD95" w:rsidR="00FC7AC2" w:rsidRPr="00190A6D" w:rsidRDefault="00FC7AC2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DATA</w:t>
            </w:r>
          </w:p>
        </w:tc>
        <w:tc>
          <w:tcPr>
            <w:tcW w:w="1135" w:type="dxa"/>
          </w:tcPr>
          <w:p w14:paraId="4A36E435" w14:textId="13422C58" w:rsidR="00FC7AC2" w:rsidRPr="00190A6D" w:rsidRDefault="00FC7AC2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ORA</w:t>
            </w:r>
          </w:p>
        </w:tc>
        <w:tc>
          <w:tcPr>
            <w:tcW w:w="1138" w:type="dxa"/>
          </w:tcPr>
          <w:p w14:paraId="051D89EA" w14:textId="4BD98948" w:rsidR="00FC7AC2" w:rsidRPr="00190A6D" w:rsidRDefault="00FC7AC2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CLASSE</w:t>
            </w:r>
          </w:p>
        </w:tc>
        <w:tc>
          <w:tcPr>
            <w:tcW w:w="2551" w:type="dxa"/>
          </w:tcPr>
          <w:p w14:paraId="36DDA011" w14:textId="61EE15A1" w:rsidR="00FC7AC2" w:rsidRPr="00190A6D" w:rsidRDefault="00FC7AC2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90A6D">
              <w:rPr>
                <w:rFonts w:ascii="Arial" w:hAnsi="Arial" w:cs="Arial"/>
                <w:sz w:val="22"/>
                <w:szCs w:val="22"/>
              </w:rPr>
              <w:t>FIRMA NEOASSUNTO</w:t>
            </w:r>
          </w:p>
        </w:tc>
        <w:tc>
          <w:tcPr>
            <w:tcW w:w="1843" w:type="dxa"/>
          </w:tcPr>
          <w:p w14:paraId="6F528BB5" w14:textId="77777777" w:rsidR="00FC7AC2" w:rsidRPr="00190A6D" w:rsidRDefault="00FC7AC2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90A6D">
              <w:rPr>
                <w:rFonts w:ascii="Arial" w:hAnsi="Arial" w:cs="Arial"/>
                <w:sz w:val="22"/>
                <w:szCs w:val="22"/>
              </w:rPr>
              <w:t>FIRMA TUTOR</w:t>
            </w:r>
          </w:p>
        </w:tc>
        <w:tc>
          <w:tcPr>
            <w:tcW w:w="7311" w:type="dxa"/>
          </w:tcPr>
          <w:p w14:paraId="4CC68F4C" w14:textId="77777777" w:rsidR="00FC7AC2" w:rsidRPr="00190A6D" w:rsidRDefault="00FC7AC2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90A6D">
              <w:rPr>
                <w:rFonts w:ascii="Arial" w:hAnsi="Arial" w:cs="Arial"/>
                <w:sz w:val="22"/>
                <w:szCs w:val="22"/>
              </w:rPr>
              <w:t>ATTIVITA’ DIDATTICHE</w:t>
            </w:r>
          </w:p>
        </w:tc>
      </w:tr>
      <w:tr w:rsidR="00FC7AC2" w:rsidRPr="00190A6D" w14:paraId="3F275275" w14:textId="77777777" w:rsidTr="00FC7AC2">
        <w:tc>
          <w:tcPr>
            <w:tcW w:w="1270" w:type="dxa"/>
          </w:tcPr>
          <w:p w14:paraId="26DF33BF" w14:textId="2ACA7D7C" w:rsidR="00FC7AC2" w:rsidRPr="00190A6D" w:rsidRDefault="00FC7AC2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5" w:type="dxa"/>
          </w:tcPr>
          <w:p w14:paraId="791CE41B" w14:textId="18B31F75" w:rsidR="00FC7AC2" w:rsidRPr="00190A6D" w:rsidRDefault="00FC7AC2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dxa"/>
          </w:tcPr>
          <w:p w14:paraId="391060FC" w14:textId="77777777" w:rsidR="00FC7AC2" w:rsidRPr="00190A6D" w:rsidRDefault="00FC7AC2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1" w:type="dxa"/>
          </w:tcPr>
          <w:p w14:paraId="6467D49F" w14:textId="7431E44D" w:rsidR="00FC7AC2" w:rsidRPr="00190A6D" w:rsidRDefault="00FC7AC2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14:paraId="7E54B87E" w14:textId="77777777" w:rsidR="00FC7AC2" w:rsidRPr="00190A6D" w:rsidRDefault="00FC7AC2" w:rsidP="00680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11" w:type="dxa"/>
          </w:tcPr>
          <w:p w14:paraId="733E7BFB" w14:textId="19CAEB57" w:rsidR="00FC7AC2" w:rsidRPr="00190A6D" w:rsidRDefault="00FC7AC2" w:rsidP="00D3603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67C66E2" w14:textId="77777777" w:rsidR="00D3603C" w:rsidRDefault="00D3603C" w:rsidP="00C839BB">
      <w:pPr>
        <w:tabs>
          <w:tab w:val="left" w:pos="11655"/>
        </w:tabs>
        <w:spacing w:line="276" w:lineRule="auto"/>
        <w:ind w:left="6096"/>
        <w:jc w:val="center"/>
        <w:rPr>
          <w:rFonts w:ascii="Arial" w:hAnsi="Arial" w:cs="Arial"/>
          <w:b/>
          <w:sz w:val="22"/>
          <w:szCs w:val="22"/>
        </w:rPr>
      </w:pPr>
    </w:p>
    <w:p w14:paraId="6C7688F2" w14:textId="4CDB34BD" w:rsidR="009C78D2" w:rsidRPr="00190A6D" w:rsidRDefault="009C78D2" w:rsidP="009C78D2">
      <w:pPr>
        <w:spacing w:line="360" w:lineRule="auto"/>
        <w:ind w:left="142"/>
        <w:jc w:val="both"/>
        <w:rPr>
          <w:rFonts w:ascii="Arial" w:hAnsi="Arial" w:cs="Arial"/>
          <w:sz w:val="22"/>
          <w:szCs w:val="22"/>
        </w:rPr>
      </w:pPr>
      <w:r w:rsidRPr="00190A6D">
        <w:rPr>
          <w:rFonts w:ascii="Arial" w:hAnsi="Arial" w:cs="Arial"/>
          <w:sz w:val="22"/>
          <w:szCs w:val="22"/>
        </w:rPr>
        <w:t>DOCENTE NEOASSUNTO</w:t>
      </w:r>
      <w:r w:rsidR="00780ED1">
        <w:rPr>
          <w:rFonts w:ascii="Arial" w:hAnsi="Arial" w:cs="Arial"/>
          <w:sz w:val="22"/>
          <w:szCs w:val="22"/>
        </w:rPr>
        <w:t>:</w:t>
      </w:r>
    </w:p>
    <w:p w14:paraId="30B1CB52" w14:textId="2D028A89" w:rsidR="009C78D2" w:rsidRDefault="009C78D2" w:rsidP="00FC7AC2">
      <w:pPr>
        <w:tabs>
          <w:tab w:val="left" w:pos="11655"/>
        </w:tabs>
        <w:spacing w:line="276" w:lineRule="auto"/>
        <w:ind w:left="142"/>
        <w:rPr>
          <w:rFonts w:ascii="Arial" w:hAnsi="Arial" w:cs="Arial"/>
          <w:sz w:val="22"/>
          <w:szCs w:val="22"/>
        </w:rPr>
      </w:pPr>
      <w:r w:rsidRPr="00190A6D">
        <w:rPr>
          <w:rFonts w:ascii="Arial" w:hAnsi="Arial" w:cs="Arial"/>
          <w:sz w:val="22"/>
          <w:szCs w:val="22"/>
        </w:rPr>
        <w:t>DOCENTE TUTOR</w:t>
      </w:r>
      <w:r w:rsidR="00780ED1">
        <w:rPr>
          <w:rFonts w:ascii="Arial" w:hAnsi="Arial" w:cs="Arial"/>
          <w:sz w:val="22"/>
          <w:szCs w:val="22"/>
        </w:rPr>
        <w:t xml:space="preserve">: </w:t>
      </w:r>
    </w:p>
    <w:p w14:paraId="1FDF23F5" w14:textId="77777777" w:rsidR="009C78D2" w:rsidRDefault="009C78D2" w:rsidP="009C78D2">
      <w:pPr>
        <w:tabs>
          <w:tab w:val="left" w:pos="11655"/>
        </w:tabs>
        <w:spacing w:line="276" w:lineRule="auto"/>
        <w:ind w:left="6096"/>
        <w:rPr>
          <w:rFonts w:ascii="Arial" w:hAnsi="Arial" w:cs="Arial"/>
          <w:sz w:val="22"/>
          <w:szCs w:val="22"/>
        </w:rPr>
      </w:pPr>
    </w:p>
    <w:sectPr w:rsidR="009C78D2" w:rsidSect="00C839BB">
      <w:headerReference w:type="default" r:id="rId10"/>
      <w:footerReference w:type="default" r:id="rId11"/>
      <w:pgSz w:w="16840" w:h="11900" w:orient="landscape"/>
      <w:pgMar w:top="567" w:right="720" w:bottom="567" w:left="720" w:header="99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8FBDB2" w14:textId="77777777" w:rsidR="001E7FDB" w:rsidRDefault="001E7FDB" w:rsidP="00EC00A5">
      <w:r>
        <w:separator/>
      </w:r>
    </w:p>
  </w:endnote>
  <w:endnote w:type="continuationSeparator" w:id="0">
    <w:p w14:paraId="22B2A35E" w14:textId="77777777" w:rsidR="001E7FDB" w:rsidRDefault="001E7FDB" w:rsidP="00EC0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9AC69" w14:textId="77777777" w:rsidR="00844198" w:rsidRDefault="00844198" w:rsidP="00C4196A">
    <w:pPr>
      <w:pStyle w:val="Pidipagina"/>
    </w:pPr>
    <w:r>
      <w:t xml:space="preserve">____________________________________________________________________________________________________________ </w:t>
    </w:r>
  </w:p>
  <w:p w14:paraId="79A8131B" w14:textId="77777777" w:rsidR="00844198" w:rsidRDefault="007458F5" w:rsidP="00C4196A">
    <w:pPr>
      <w:pStyle w:val="Pidipagina"/>
    </w:pPr>
    <w:r>
      <w:rPr>
        <w:rFonts w:ascii="Verdana" w:hAnsi="Verdana"/>
        <w:noProof/>
        <w:sz w:val="20"/>
        <w:szCs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17C464" wp14:editId="79D5E90C">
              <wp:simplePos x="0" y="0"/>
              <wp:positionH relativeFrom="margin">
                <wp:posOffset>-381000</wp:posOffset>
              </wp:positionH>
              <wp:positionV relativeFrom="paragraph">
                <wp:posOffset>114935</wp:posOffset>
              </wp:positionV>
              <wp:extent cx="1016635" cy="771525"/>
              <wp:effectExtent l="0" t="0" r="0" b="0"/>
              <wp:wrapNone/>
              <wp:docPr id="6" name="Casella di tes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63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FB8CD2" w14:textId="77777777" w:rsidR="00844198" w:rsidRDefault="001E7FDB" w:rsidP="00C4196A">
                          <w:r>
                            <w:rPr>
                              <w:noProof/>
                            </w:rPr>
                            <w:object w:dxaOrig="3765" w:dyaOrig="2685" w14:anchorId="53C9AED3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alt="" style="width:63.85pt;height:44.85pt;mso-width-percent:0;mso-height-percent:0;mso-width-percent:0;mso-height-percent:0" o:ole="" o:bordertopcolor="this" o:borderleftcolor="this" o:borderbottomcolor="this" o:borderrightcolor="this">
                                <v:imagedata r:id="rId1" o:title=""/>
                                <w10:bordertop type="single" width="8"/>
                                <w10:borderleft type="single" width="8"/>
                                <w10:borderbottom type="single" width="8"/>
                                <w10:borderright type="single" width="8"/>
                              </v:shape>
                              <o:OLEObject Type="Embed" ProgID="PBrush" ShapeID="_x0000_i1026" DrawAspect="Content" ObjectID="_1727550459" r:id="rId2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<w:pict>
            <v:shapetype w14:anchorId="1B17C464"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7" type="#_x0000_t202" style="position:absolute;margin-left:-30pt;margin-top:9.05pt;width:80.05pt;height:60.75pt;z-index:2516613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" filled="f" stroked="f">
              <v:textbox>
                <w:txbxContent>
                  <w:p w14:paraId="22FB8CD2" w14:textId="77777777" w:rsidR="00844198" w:rsidRDefault="001E7FDB" w:rsidP="00C4196A">
                    <w:r>
                      <w:rPr>
                        <w:noProof/>
                      </w:rPr>
                      <w:object w:dxaOrig="5020" w:dyaOrig="3580" w14:anchorId="53C9AED3">
                        <v:shape id="_x0000_i1025" type="#_x0000_t75" alt="" style="width:63.6pt;height:45pt;mso-width-percent:0;mso-height-percent:0;mso-width-percent:0;mso-height-percent:0" o:bordertopcolor="this" o:borderleftcolor="this" o:borderbottomcolor="this" o:borderrightcolor="this">
                          <v:imagedata r:id="rId3" o:title=""/>
                          <w10:bordertop type="single" width="8"/>
                          <w10:borderleft type="single" width="8"/>
                          <w10:borderbottom type="single" width="8"/>
                          <w10:borderright type="single" width="8"/>
                        </v:shape>
                        <o:OLEObject Type="Embed" ProgID="PBrush" ShapeID="_x0000_i1025" DrawAspect="Content" ObjectID="_1716723800" r:id="rId4"/>
                      </w:objec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FF1E047" w14:textId="77777777" w:rsidR="00844198" w:rsidRPr="00EC4051" w:rsidRDefault="00844198" w:rsidP="00C4196A">
    <w:pPr>
      <w:pStyle w:val="Pidipagina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                         </w:t>
    </w:r>
    <w:r w:rsidRPr="00EC4051">
      <w:rPr>
        <w:rFonts w:ascii="Arial" w:hAnsi="Arial" w:cs="Arial"/>
        <w:sz w:val="20"/>
        <w:szCs w:val="20"/>
      </w:rPr>
      <w:t>Piazza Risorgimento 14 – 22069  ROVELLASCA</w:t>
    </w:r>
    <w:r>
      <w:rPr>
        <w:rFonts w:ascii="Arial" w:hAnsi="Arial" w:cs="Arial"/>
        <w:sz w:val="20"/>
        <w:szCs w:val="20"/>
      </w:rPr>
      <w:t>-</w:t>
    </w:r>
    <w:r w:rsidRPr="00EC4051">
      <w:rPr>
        <w:rFonts w:ascii="Arial" w:hAnsi="Arial" w:cs="Arial"/>
        <w:sz w:val="20"/>
        <w:szCs w:val="20"/>
      </w:rPr>
      <w:t xml:space="preserve">  tel. 02 96342538    fax 02 96342617                                                                                                     </w:t>
    </w:r>
    <w:r>
      <w:rPr>
        <w:rFonts w:ascii="Arial" w:hAnsi="Arial" w:cs="Arial"/>
        <w:sz w:val="20"/>
        <w:szCs w:val="20"/>
      </w:rPr>
      <w:t xml:space="preserve"> </w:t>
    </w:r>
    <w:r w:rsidRPr="00EC4051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 xml:space="preserve"> </w:t>
    </w:r>
  </w:p>
  <w:p w14:paraId="3D35EC2B" w14:textId="77777777" w:rsidR="00844198" w:rsidRPr="00EC4051" w:rsidRDefault="00844198" w:rsidP="00C4196A">
    <w:pPr>
      <w:pStyle w:val="Pidipagina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  <w:lang w:val="fr-FR"/>
      </w:rPr>
      <w:t xml:space="preserve">                  </w:t>
    </w:r>
    <w:r w:rsidRPr="00EC4051">
      <w:rPr>
        <w:rFonts w:ascii="Arial" w:hAnsi="Arial" w:cs="Arial"/>
        <w:sz w:val="20"/>
        <w:szCs w:val="20"/>
        <w:lang w:val="fr-FR"/>
      </w:rPr>
      <w:t xml:space="preserve">Pec coic831007@pec.istruzione.it    </w:t>
    </w:r>
    <w:r w:rsidRPr="00EC4051">
      <w:rPr>
        <w:rFonts w:ascii="Arial" w:hAnsi="Arial" w:cs="Arial"/>
        <w:sz w:val="20"/>
        <w:szCs w:val="20"/>
      </w:rPr>
      <w:t xml:space="preserve">e-mail coic831007@istruzione.it  segreteria@icsrovellasca.it </w:t>
    </w:r>
  </w:p>
  <w:p w14:paraId="58B2086F" w14:textId="77777777" w:rsidR="008B1646" w:rsidRDefault="00844198" w:rsidP="008B1646">
    <w:pPr>
      <w:jc w:val="center"/>
      <w:rPr>
        <w:rFonts w:ascii="Arial" w:hAnsi="Arial" w:cs="Arial"/>
        <w:sz w:val="20"/>
        <w:szCs w:val="20"/>
        <w:lang w:val="fr-FR"/>
      </w:rPr>
    </w:pPr>
    <w:r w:rsidRPr="00EC4051">
      <w:rPr>
        <w:rFonts w:ascii="Arial" w:hAnsi="Arial" w:cs="Arial"/>
        <w:sz w:val="20"/>
        <w:szCs w:val="20"/>
      </w:rPr>
      <w:t xml:space="preserve">sito: </w:t>
    </w:r>
    <w:hyperlink r:id="rId5" w:history="1">
      <w:r w:rsidR="008B1646" w:rsidRPr="00531871">
        <w:rPr>
          <w:rStyle w:val="Collegamentoipertestuale"/>
          <w:rFonts w:ascii="Arial" w:hAnsi="Arial" w:cs="Arial"/>
          <w:sz w:val="20"/>
          <w:szCs w:val="20"/>
          <w:lang w:val="fr-FR"/>
        </w:rPr>
        <w:t>https://www.icsrovellasca.edu.it</w:t>
      </w:r>
    </w:hyperlink>
  </w:p>
  <w:p w14:paraId="40FA69DC" w14:textId="77777777" w:rsidR="008B1646" w:rsidRPr="008B1646" w:rsidRDefault="008B1646" w:rsidP="008B1646">
    <w:pPr>
      <w:jc w:val="center"/>
      <w:rPr>
        <w:rFonts w:ascii="Arial" w:hAnsi="Arial" w:cs="Arial"/>
        <w:sz w:val="20"/>
        <w:szCs w:val="20"/>
        <w:lang w:val="fr-FR"/>
      </w:rPr>
    </w:pPr>
  </w:p>
  <w:p w14:paraId="61BBE719" w14:textId="77777777" w:rsidR="00C210D0" w:rsidRPr="008B1646" w:rsidRDefault="00C210D0" w:rsidP="00C210D0">
    <w:pPr>
      <w:pStyle w:val="Intestazione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B0BDEB" w14:textId="77777777" w:rsidR="001E7FDB" w:rsidRDefault="001E7FDB" w:rsidP="00EC00A5">
      <w:r>
        <w:separator/>
      </w:r>
    </w:p>
  </w:footnote>
  <w:footnote w:type="continuationSeparator" w:id="0">
    <w:p w14:paraId="55F95D49" w14:textId="77777777" w:rsidR="001E7FDB" w:rsidRDefault="001E7FDB" w:rsidP="00EC00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40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620"/>
      <w:gridCol w:w="4860"/>
      <w:gridCol w:w="3060"/>
    </w:tblGrid>
    <w:tr w:rsidR="00844198" w14:paraId="43C7E54A" w14:textId="77777777" w:rsidTr="00C839BB">
      <w:trPr>
        <w:trHeight w:val="841"/>
        <w:jc w:val="center"/>
      </w:trPr>
      <w:tc>
        <w:tcPr>
          <w:tcW w:w="162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6FF015D" w14:textId="77777777" w:rsidR="00844198" w:rsidRDefault="007458F5" w:rsidP="00190A6D">
          <w:pPr>
            <w:pStyle w:val="Intestazione"/>
            <w:jc w:val="center"/>
          </w:pPr>
          <w:r>
            <w:rPr>
              <w:rFonts w:ascii="Verdana" w:hAnsi="Verdana"/>
              <w:b/>
              <w:noProof/>
              <w:szCs w:val="22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D0CEB07" wp14:editId="23A1703E">
                    <wp:simplePos x="0" y="0"/>
                    <wp:positionH relativeFrom="column">
                      <wp:posOffset>45720</wp:posOffset>
                    </wp:positionH>
                    <wp:positionV relativeFrom="paragraph">
                      <wp:posOffset>-6350</wp:posOffset>
                    </wp:positionV>
                    <wp:extent cx="734695" cy="712470"/>
                    <wp:effectExtent l="0" t="0" r="0" b="0"/>
                    <wp:wrapNone/>
                    <wp:docPr id="3" name="Casella di testo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4695" cy="712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5A5E75" w14:textId="77777777" w:rsidR="00844198" w:rsidRDefault="00844198" w:rsidP="00C4196A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480322E" wp14:editId="4511B7EC">
                                      <wp:extent cx="552450" cy="619125"/>
                                      <wp:effectExtent l="0" t="0" r="0" b="9525"/>
                                      <wp:docPr id="10" name="Immagine 10" descr="https://upload.wikimedia.org/wikipedia/commons/thumb/0/00/Emblem_of_Italy.svg/2000px-Emblem_of_Italy.svg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magine 49" descr="https://upload.wikimedia.org/wikipedia/commons/thumb/0/00/Emblem_of_Italy.svg/2000px-Emblem_of_Italy.svg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2450" cy="619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    <w:pict>
                  <v:shapetype w14:anchorId="6D0CEB07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3" o:spid="_x0000_s1026" type="#_x0000_t202" style="position:absolute;left:0;text-align:left;margin-left:3.6pt;margin-top:-.5pt;width:57.85pt;height:5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" filled="f" stroked="f">
                    <v:textbox>
                      <w:txbxContent>
                        <w:p w14:paraId="1E5A5E75" w14:textId="77777777" w:rsidR="00844198" w:rsidRDefault="00844198" w:rsidP="00C4196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480322E" wp14:editId="4511B7EC">
                                <wp:extent cx="552450" cy="619125"/>
                                <wp:effectExtent l="0" t="0" r="0" b="9525"/>
                                <wp:docPr id="5" name="Immagine 5" descr="https://upload.wikimedia.org/wikipedia/commons/thumb/0/00/Emblem_of_Italy.svg/2000px-Emblem_of_Italy.svg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49" descr="https://upload.wikimedia.org/wikipedia/commons/thumb/0/00/Emblem_of_Italy.svg/2000px-Emblem_of_Italy.svg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" cy="619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48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FE3F2D8" w14:textId="77777777" w:rsidR="00844198" w:rsidRPr="00D24EF5" w:rsidRDefault="00844198" w:rsidP="00190A6D">
          <w:pPr>
            <w:jc w:val="center"/>
            <w:rPr>
              <w:rFonts w:ascii="Verdana" w:hAnsi="Verdana"/>
              <w:b/>
              <w:sz w:val="20"/>
              <w:szCs w:val="20"/>
            </w:rPr>
          </w:pPr>
          <w:r w:rsidRPr="00D24EF5">
            <w:rPr>
              <w:rFonts w:ascii="Verdana" w:hAnsi="Verdana"/>
              <w:b/>
              <w:sz w:val="20"/>
              <w:szCs w:val="20"/>
            </w:rPr>
            <w:t>ISTITUTO COMPRENSIVO STATALE</w:t>
          </w:r>
        </w:p>
        <w:p w14:paraId="66E85329" w14:textId="77777777" w:rsidR="00844198" w:rsidRPr="00D24EF5" w:rsidRDefault="00844198" w:rsidP="00190A6D">
          <w:pPr>
            <w:jc w:val="center"/>
            <w:rPr>
              <w:rFonts w:ascii="Verdana" w:hAnsi="Verdana"/>
              <w:b/>
              <w:sz w:val="20"/>
              <w:szCs w:val="20"/>
            </w:rPr>
          </w:pPr>
          <w:r w:rsidRPr="00D24EF5">
            <w:rPr>
              <w:rFonts w:ascii="Verdana" w:hAnsi="Verdana"/>
              <w:b/>
              <w:sz w:val="20"/>
              <w:szCs w:val="20"/>
            </w:rPr>
            <w:t>ROVELLASCA</w:t>
          </w:r>
        </w:p>
        <w:p w14:paraId="79CB2E1F" w14:textId="77777777" w:rsidR="00844198" w:rsidRPr="00D24EF5" w:rsidRDefault="00844198" w:rsidP="00190A6D">
          <w:pPr>
            <w:jc w:val="center"/>
            <w:rPr>
              <w:rFonts w:ascii="Verdana" w:hAnsi="Verdana"/>
              <w:b/>
              <w:sz w:val="8"/>
              <w:szCs w:val="8"/>
            </w:rPr>
          </w:pPr>
        </w:p>
        <w:p w14:paraId="02B5607D" w14:textId="77777777" w:rsidR="00844198" w:rsidRPr="00D3603C" w:rsidRDefault="00844198" w:rsidP="00190A6D">
          <w:pPr>
            <w:pStyle w:val="Intestazione"/>
            <w:jc w:val="center"/>
            <w:rPr>
              <w:rFonts w:ascii="Verdana" w:hAnsi="Verdana"/>
              <w:sz w:val="20"/>
              <w:szCs w:val="20"/>
            </w:rPr>
          </w:pPr>
          <w:r w:rsidRPr="00D3603C">
            <w:rPr>
              <w:rFonts w:ascii="Verdana" w:hAnsi="Verdana"/>
              <w:sz w:val="20"/>
              <w:szCs w:val="20"/>
            </w:rPr>
            <w:t>Cod. Min. COIC831007</w:t>
          </w:r>
        </w:p>
        <w:p w14:paraId="03434D64" w14:textId="77777777" w:rsidR="00844198" w:rsidRDefault="00844198" w:rsidP="00190A6D">
          <w:pPr>
            <w:pStyle w:val="Intestazione"/>
            <w:jc w:val="center"/>
            <w:rPr>
              <w:lang w:val="en-GB"/>
            </w:rPr>
          </w:pPr>
          <w:r w:rsidRPr="00D24EF5">
            <w:rPr>
              <w:rFonts w:ascii="Verdana" w:hAnsi="Verdana"/>
              <w:sz w:val="20"/>
              <w:szCs w:val="20"/>
              <w:lang w:val="en-GB"/>
            </w:rPr>
            <w:t>C.F. 80018640138</w:t>
          </w:r>
        </w:p>
      </w:tc>
      <w:tc>
        <w:tcPr>
          <w:tcW w:w="30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7FCAEBA" w14:textId="77777777" w:rsidR="00844198" w:rsidRDefault="00844198" w:rsidP="00C4196A">
          <w:pPr>
            <w:pStyle w:val="Intestazione"/>
          </w:pPr>
          <w:r>
            <w:rPr>
              <w:noProof/>
            </w:rPr>
            <w:drawing>
              <wp:inline distT="0" distB="0" distL="0" distR="0" wp14:anchorId="035BC861" wp14:editId="7322DA25">
                <wp:extent cx="1819275" cy="638175"/>
                <wp:effectExtent l="0" t="0" r="9525" b="9525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92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6B42444" w14:textId="77777777" w:rsidR="00844198" w:rsidRDefault="00844198">
    <w:pPr>
      <w:pStyle w:val="Intestazione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43284"/>
    <w:multiLevelType w:val="hybridMultilevel"/>
    <w:tmpl w:val="400A37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0E1420"/>
    <w:multiLevelType w:val="hybridMultilevel"/>
    <w:tmpl w:val="6986D666"/>
    <w:lvl w:ilvl="0" w:tplc="0410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">
    <w:nsid w:val="135A04E8"/>
    <w:multiLevelType w:val="hybridMultilevel"/>
    <w:tmpl w:val="9B36016A"/>
    <w:lvl w:ilvl="0" w:tplc="082A8512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4B22F49"/>
    <w:multiLevelType w:val="hybridMultilevel"/>
    <w:tmpl w:val="96C2049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EE25B7"/>
    <w:multiLevelType w:val="hybridMultilevel"/>
    <w:tmpl w:val="3D683A16"/>
    <w:lvl w:ilvl="0" w:tplc="D5E8C056">
      <w:numFmt w:val="bullet"/>
      <w:lvlText w:val="-"/>
      <w:lvlJc w:val="left"/>
      <w:pPr>
        <w:ind w:left="958" w:hanging="360"/>
      </w:pPr>
      <w:rPr>
        <w:rFonts w:ascii="Segoe UI Symbol" w:eastAsia="Segoe UI Symbol" w:hAnsi="Segoe UI Symbol" w:cs="Segoe UI Symbol" w:hint="default"/>
      </w:rPr>
    </w:lvl>
    <w:lvl w:ilvl="1" w:tplc="04100003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5">
    <w:nsid w:val="15516DBB"/>
    <w:multiLevelType w:val="hybridMultilevel"/>
    <w:tmpl w:val="01825322"/>
    <w:lvl w:ilvl="0" w:tplc="BEF435BC">
      <w:start w:val="1"/>
      <w:numFmt w:val="decimal"/>
      <w:lvlText w:val="%1."/>
      <w:lvlJc w:val="left"/>
      <w:pPr>
        <w:ind w:left="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A46F92">
      <w:start w:val="1"/>
      <w:numFmt w:val="lowerLetter"/>
      <w:lvlText w:val="%2."/>
      <w:lvlJc w:val="left"/>
      <w:pPr>
        <w:ind w:left="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E6FD72">
      <w:start w:val="1"/>
      <w:numFmt w:val="lowerRoman"/>
      <w:lvlText w:val="%3"/>
      <w:lvlJc w:val="left"/>
      <w:pPr>
        <w:ind w:left="1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CE4662">
      <w:start w:val="1"/>
      <w:numFmt w:val="decimal"/>
      <w:lvlText w:val="%4"/>
      <w:lvlJc w:val="left"/>
      <w:pPr>
        <w:ind w:left="2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18EBD6">
      <w:start w:val="1"/>
      <w:numFmt w:val="lowerLetter"/>
      <w:lvlText w:val="%5"/>
      <w:lvlJc w:val="left"/>
      <w:pPr>
        <w:ind w:left="3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2A46A8">
      <w:start w:val="1"/>
      <w:numFmt w:val="lowerRoman"/>
      <w:lvlText w:val="%6"/>
      <w:lvlJc w:val="left"/>
      <w:pPr>
        <w:ind w:left="3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7AC944">
      <w:start w:val="1"/>
      <w:numFmt w:val="decimal"/>
      <w:lvlText w:val="%7"/>
      <w:lvlJc w:val="left"/>
      <w:pPr>
        <w:ind w:left="4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4AB4BC">
      <w:start w:val="1"/>
      <w:numFmt w:val="lowerLetter"/>
      <w:lvlText w:val="%8"/>
      <w:lvlJc w:val="left"/>
      <w:pPr>
        <w:ind w:left="5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30BFE6">
      <w:start w:val="1"/>
      <w:numFmt w:val="lowerRoman"/>
      <w:lvlText w:val="%9"/>
      <w:lvlJc w:val="left"/>
      <w:pPr>
        <w:ind w:left="6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8D27617"/>
    <w:multiLevelType w:val="hybridMultilevel"/>
    <w:tmpl w:val="62CA65BE"/>
    <w:lvl w:ilvl="0" w:tplc="0410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7">
    <w:nsid w:val="1A377530"/>
    <w:multiLevelType w:val="hybridMultilevel"/>
    <w:tmpl w:val="5D0C14F6"/>
    <w:lvl w:ilvl="0" w:tplc="E87A43C6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8D2BEE"/>
    <w:multiLevelType w:val="hybridMultilevel"/>
    <w:tmpl w:val="F3B2ACB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CC02F3"/>
    <w:multiLevelType w:val="hybridMultilevel"/>
    <w:tmpl w:val="9D0EA62A"/>
    <w:lvl w:ilvl="0" w:tplc="3018516A">
      <w:start w:val="1"/>
      <w:numFmt w:val="decimal"/>
      <w:lvlText w:val="%1."/>
      <w:lvlJc w:val="left"/>
      <w:pPr>
        <w:ind w:left="1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74A25A">
      <w:start w:val="1"/>
      <w:numFmt w:val="lowerLetter"/>
      <w:lvlText w:val="%2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1C4AAA">
      <w:start w:val="1"/>
      <w:numFmt w:val="lowerRoman"/>
      <w:lvlText w:val="%3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3AF260">
      <w:start w:val="1"/>
      <w:numFmt w:val="decimal"/>
      <w:lvlText w:val="%4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E45CA0">
      <w:start w:val="1"/>
      <w:numFmt w:val="lowerLetter"/>
      <w:lvlText w:val="%5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405A88">
      <w:start w:val="1"/>
      <w:numFmt w:val="lowerRoman"/>
      <w:lvlText w:val="%6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C4FFC4">
      <w:start w:val="1"/>
      <w:numFmt w:val="decimal"/>
      <w:lvlText w:val="%7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F0859A">
      <w:start w:val="1"/>
      <w:numFmt w:val="lowerLetter"/>
      <w:lvlText w:val="%8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CC3292">
      <w:start w:val="1"/>
      <w:numFmt w:val="lowerRoman"/>
      <w:lvlText w:val="%9"/>
      <w:lvlJc w:val="left"/>
      <w:pPr>
        <w:ind w:left="6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24F798E"/>
    <w:multiLevelType w:val="hybridMultilevel"/>
    <w:tmpl w:val="62C6AB0E"/>
    <w:lvl w:ilvl="0" w:tplc="0410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7C032E"/>
    <w:multiLevelType w:val="hybridMultilevel"/>
    <w:tmpl w:val="598604DE"/>
    <w:lvl w:ilvl="0" w:tplc="0410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>
    <w:nsid w:val="29A73833"/>
    <w:multiLevelType w:val="hybridMultilevel"/>
    <w:tmpl w:val="583A0F9A"/>
    <w:lvl w:ilvl="0" w:tplc="349C977A">
      <w:start w:val="1"/>
      <w:numFmt w:val="decimal"/>
      <w:lvlText w:val="%1)"/>
      <w:lvlJc w:val="left"/>
      <w:pPr>
        <w:ind w:left="360" w:hanging="360"/>
      </w:pPr>
      <w:rPr>
        <w:rFonts w:eastAsia="Times New Roman" w:cs="Courier New" w:hint="default"/>
      </w:rPr>
    </w:lvl>
    <w:lvl w:ilvl="1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B2085EC6">
      <w:start w:val="1"/>
      <w:numFmt w:val="bullet"/>
      <w:lvlText w:val=""/>
      <w:lvlJc w:val="left"/>
      <w:pPr>
        <w:ind w:left="889" w:hanging="180"/>
      </w:pPr>
      <w:rPr>
        <w:rFonts w:ascii="Symbol" w:hAnsi="Symbol" w:hint="default"/>
      </w:rPr>
    </w:lvl>
    <w:lvl w:ilvl="3" w:tplc="0410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D525301"/>
    <w:multiLevelType w:val="hybridMultilevel"/>
    <w:tmpl w:val="47C602EA"/>
    <w:lvl w:ilvl="0" w:tplc="0410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4">
    <w:nsid w:val="364E0939"/>
    <w:multiLevelType w:val="hybridMultilevel"/>
    <w:tmpl w:val="ECD8AB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7A6D10"/>
    <w:multiLevelType w:val="hybridMultilevel"/>
    <w:tmpl w:val="937A5698"/>
    <w:lvl w:ilvl="0" w:tplc="0410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16">
    <w:nsid w:val="412B5C6F"/>
    <w:multiLevelType w:val="hybridMultilevel"/>
    <w:tmpl w:val="F36623E8"/>
    <w:lvl w:ilvl="0" w:tplc="63DC8020">
      <w:start w:val="1"/>
      <w:numFmt w:val="lowerLetter"/>
      <w:lvlText w:val="%1)"/>
      <w:lvlJc w:val="left"/>
      <w:pPr>
        <w:ind w:left="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F01DB2">
      <w:start w:val="1"/>
      <w:numFmt w:val="lowerLetter"/>
      <w:lvlText w:val="%2."/>
      <w:lvlJc w:val="left"/>
      <w:pPr>
        <w:ind w:left="12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FA902A">
      <w:start w:val="1"/>
      <w:numFmt w:val="lowerRoman"/>
      <w:lvlText w:val="%3"/>
      <w:lvlJc w:val="left"/>
      <w:pPr>
        <w:ind w:left="19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284308">
      <w:start w:val="1"/>
      <w:numFmt w:val="decimal"/>
      <w:lvlText w:val="%4"/>
      <w:lvlJc w:val="left"/>
      <w:pPr>
        <w:ind w:left="26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1800C6">
      <w:start w:val="1"/>
      <w:numFmt w:val="lowerLetter"/>
      <w:lvlText w:val="%5"/>
      <w:lvlJc w:val="left"/>
      <w:pPr>
        <w:ind w:left="33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701D50">
      <w:start w:val="1"/>
      <w:numFmt w:val="lowerRoman"/>
      <w:lvlText w:val="%6"/>
      <w:lvlJc w:val="left"/>
      <w:pPr>
        <w:ind w:left="4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D60CFE">
      <w:start w:val="1"/>
      <w:numFmt w:val="decimal"/>
      <w:lvlText w:val="%7"/>
      <w:lvlJc w:val="left"/>
      <w:pPr>
        <w:ind w:left="4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DE10C8">
      <w:start w:val="1"/>
      <w:numFmt w:val="lowerLetter"/>
      <w:lvlText w:val="%8"/>
      <w:lvlJc w:val="left"/>
      <w:pPr>
        <w:ind w:left="5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A03630">
      <w:start w:val="1"/>
      <w:numFmt w:val="lowerRoman"/>
      <w:lvlText w:val="%9"/>
      <w:lvlJc w:val="left"/>
      <w:pPr>
        <w:ind w:left="6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2351C63"/>
    <w:multiLevelType w:val="hybridMultilevel"/>
    <w:tmpl w:val="8EEECEE4"/>
    <w:lvl w:ilvl="0" w:tplc="04100001">
      <w:start w:val="1"/>
      <w:numFmt w:val="bullet"/>
      <w:lvlText w:val=""/>
      <w:lvlJc w:val="left"/>
      <w:pPr>
        <w:ind w:left="1609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2329" w:hanging="360"/>
      </w:pPr>
    </w:lvl>
    <w:lvl w:ilvl="2" w:tplc="0410001B" w:tentative="1">
      <w:start w:val="1"/>
      <w:numFmt w:val="lowerRoman"/>
      <w:lvlText w:val="%3."/>
      <w:lvlJc w:val="right"/>
      <w:pPr>
        <w:ind w:left="3049" w:hanging="180"/>
      </w:pPr>
    </w:lvl>
    <w:lvl w:ilvl="3" w:tplc="0410000F" w:tentative="1">
      <w:start w:val="1"/>
      <w:numFmt w:val="decimal"/>
      <w:lvlText w:val="%4."/>
      <w:lvlJc w:val="left"/>
      <w:pPr>
        <w:ind w:left="3769" w:hanging="360"/>
      </w:pPr>
    </w:lvl>
    <w:lvl w:ilvl="4" w:tplc="04100019" w:tentative="1">
      <w:start w:val="1"/>
      <w:numFmt w:val="lowerLetter"/>
      <w:lvlText w:val="%5."/>
      <w:lvlJc w:val="left"/>
      <w:pPr>
        <w:ind w:left="4489" w:hanging="360"/>
      </w:pPr>
    </w:lvl>
    <w:lvl w:ilvl="5" w:tplc="0410001B" w:tentative="1">
      <w:start w:val="1"/>
      <w:numFmt w:val="lowerRoman"/>
      <w:lvlText w:val="%6."/>
      <w:lvlJc w:val="right"/>
      <w:pPr>
        <w:ind w:left="5209" w:hanging="180"/>
      </w:pPr>
    </w:lvl>
    <w:lvl w:ilvl="6" w:tplc="0410000F" w:tentative="1">
      <w:start w:val="1"/>
      <w:numFmt w:val="decimal"/>
      <w:lvlText w:val="%7."/>
      <w:lvlJc w:val="left"/>
      <w:pPr>
        <w:ind w:left="5929" w:hanging="360"/>
      </w:pPr>
    </w:lvl>
    <w:lvl w:ilvl="7" w:tplc="04100019" w:tentative="1">
      <w:start w:val="1"/>
      <w:numFmt w:val="lowerLetter"/>
      <w:lvlText w:val="%8."/>
      <w:lvlJc w:val="left"/>
      <w:pPr>
        <w:ind w:left="6649" w:hanging="360"/>
      </w:pPr>
    </w:lvl>
    <w:lvl w:ilvl="8" w:tplc="0410001B" w:tentative="1">
      <w:start w:val="1"/>
      <w:numFmt w:val="lowerRoman"/>
      <w:lvlText w:val="%9."/>
      <w:lvlJc w:val="right"/>
      <w:pPr>
        <w:ind w:left="7369" w:hanging="180"/>
      </w:pPr>
    </w:lvl>
  </w:abstractNum>
  <w:abstractNum w:abstractNumId="18">
    <w:nsid w:val="47EE2E6B"/>
    <w:multiLevelType w:val="hybridMultilevel"/>
    <w:tmpl w:val="1004A4DC"/>
    <w:lvl w:ilvl="0" w:tplc="3AE82E58">
      <w:start w:val="1"/>
      <w:numFmt w:val="lowerLetter"/>
      <w:lvlText w:val="%1)"/>
      <w:lvlJc w:val="left"/>
      <w:pPr>
        <w:ind w:left="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CE4E9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1AB6F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EC9E74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EA7236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90253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7E114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7A0D8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3400C4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A0D0698"/>
    <w:multiLevelType w:val="hybridMultilevel"/>
    <w:tmpl w:val="613EEEEC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AC70B37"/>
    <w:multiLevelType w:val="hybridMultilevel"/>
    <w:tmpl w:val="14765B7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1A2A3F"/>
    <w:multiLevelType w:val="multilevel"/>
    <w:tmpl w:val="01625186"/>
    <w:lvl w:ilvl="0">
      <w:start w:val="1"/>
      <w:numFmt w:val="bullet"/>
      <w:lvlText w:val="⮚"/>
      <w:lvlJc w:val="left"/>
      <w:pPr>
        <w:ind w:left="92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2">
    <w:nsid w:val="51612F41"/>
    <w:multiLevelType w:val="hybridMultilevel"/>
    <w:tmpl w:val="056A1B42"/>
    <w:lvl w:ilvl="0" w:tplc="3D6E1F58">
      <w:start w:val="1"/>
      <w:numFmt w:val="lowerLetter"/>
      <w:lvlText w:val="%1."/>
      <w:lvlJc w:val="left"/>
      <w:pPr>
        <w:ind w:left="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BA513A">
      <w:start w:val="1"/>
      <w:numFmt w:val="decimal"/>
      <w:lvlText w:val="%2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CCE7F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68DD5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34315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A4762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AE436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B4BBE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789A5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51946A3B"/>
    <w:multiLevelType w:val="hybridMultilevel"/>
    <w:tmpl w:val="73FC06DA"/>
    <w:lvl w:ilvl="0" w:tplc="67882C20">
      <w:numFmt w:val="bullet"/>
      <w:lvlText w:val="-"/>
      <w:lvlJc w:val="left"/>
      <w:pPr>
        <w:ind w:left="1068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545C1069"/>
    <w:multiLevelType w:val="hybridMultilevel"/>
    <w:tmpl w:val="4A76FD0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D008E4"/>
    <w:multiLevelType w:val="hybridMultilevel"/>
    <w:tmpl w:val="84FC62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2302DC"/>
    <w:multiLevelType w:val="hybridMultilevel"/>
    <w:tmpl w:val="A7E4441C"/>
    <w:lvl w:ilvl="0" w:tplc="6E8A24A2">
      <w:start w:val="1"/>
      <w:numFmt w:val="lowerLetter"/>
      <w:lvlText w:val="%1)"/>
      <w:lvlJc w:val="left"/>
      <w:pPr>
        <w:ind w:left="70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F2F7F6">
      <w:start w:val="1"/>
      <w:numFmt w:val="bullet"/>
      <w:lvlText w:val="-"/>
      <w:lvlJc w:val="left"/>
      <w:pPr>
        <w:ind w:left="1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B29B42">
      <w:start w:val="1"/>
      <w:numFmt w:val="bullet"/>
      <w:lvlText w:val="▪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EE4DB4">
      <w:start w:val="1"/>
      <w:numFmt w:val="bullet"/>
      <w:lvlText w:val="•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A8D48A">
      <w:start w:val="1"/>
      <w:numFmt w:val="bullet"/>
      <w:lvlText w:val="o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D617CC">
      <w:start w:val="1"/>
      <w:numFmt w:val="bullet"/>
      <w:lvlText w:val="▪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52141C">
      <w:start w:val="1"/>
      <w:numFmt w:val="bullet"/>
      <w:lvlText w:val="•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06956C">
      <w:start w:val="1"/>
      <w:numFmt w:val="bullet"/>
      <w:lvlText w:val="o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6219A4">
      <w:start w:val="1"/>
      <w:numFmt w:val="bullet"/>
      <w:lvlText w:val="▪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5F6902BF"/>
    <w:multiLevelType w:val="hybridMultilevel"/>
    <w:tmpl w:val="BAA6FF68"/>
    <w:lvl w:ilvl="0" w:tplc="0410000F">
      <w:start w:val="1"/>
      <w:numFmt w:val="decimal"/>
      <w:lvlText w:val="%1."/>
      <w:lvlJc w:val="left"/>
      <w:pPr>
        <w:ind w:left="1571" w:hanging="360"/>
      </w:pPr>
    </w:lvl>
    <w:lvl w:ilvl="1" w:tplc="04100019" w:tentative="1">
      <w:start w:val="1"/>
      <w:numFmt w:val="lowerLetter"/>
      <w:lvlText w:val="%2."/>
      <w:lvlJc w:val="left"/>
      <w:pPr>
        <w:ind w:left="2291" w:hanging="360"/>
      </w:pPr>
    </w:lvl>
    <w:lvl w:ilvl="2" w:tplc="0410001B" w:tentative="1">
      <w:start w:val="1"/>
      <w:numFmt w:val="lowerRoman"/>
      <w:lvlText w:val="%3."/>
      <w:lvlJc w:val="right"/>
      <w:pPr>
        <w:ind w:left="3011" w:hanging="180"/>
      </w:pPr>
    </w:lvl>
    <w:lvl w:ilvl="3" w:tplc="0410000F" w:tentative="1">
      <w:start w:val="1"/>
      <w:numFmt w:val="decimal"/>
      <w:lvlText w:val="%4."/>
      <w:lvlJc w:val="left"/>
      <w:pPr>
        <w:ind w:left="3731" w:hanging="360"/>
      </w:pPr>
    </w:lvl>
    <w:lvl w:ilvl="4" w:tplc="04100019" w:tentative="1">
      <w:start w:val="1"/>
      <w:numFmt w:val="lowerLetter"/>
      <w:lvlText w:val="%5."/>
      <w:lvlJc w:val="left"/>
      <w:pPr>
        <w:ind w:left="4451" w:hanging="360"/>
      </w:pPr>
    </w:lvl>
    <w:lvl w:ilvl="5" w:tplc="0410001B" w:tentative="1">
      <w:start w:val="1"/>
      <w:numFmt w:val="lowerRoman"/>
      <w:lvlText w:val="%6."/>
      <w:lvlJc w:val="right"/>
      <w:pPr>
        <w:ind w:left="5171" w:hanging="180"/>
      </w:pPr>
    </w:lvl>
    <w:lvl w:ilvl="6" w:tplc="0410000F" w:tentative="1">
      <w:start w:val="1"/>
      <w:numFmt w:val="decimal"/>
      <w:lvlText w:val="%7."/>
      <w:lvlJc w:val="left"/>
      <w:pPr>
        <w:ind w:left="5891" w:hanging="360"/>
      </w:pPr>
    </w:lvl>
    <w:lvl w:ilvl="7" w:tplc="04100019" w:tentative="1">
      <w:start w:val="1"/>
      <w:numFmt w:val="lowerLetter"/>
      <w:lvlText w:val="%8."/>
      <w:lvlJc w:val="left"/>
      <w:pPr>
        <w:ind w:left="6611" w:hanging="360"/>
      </w:pPr>
    </w:lvl>
    <w:lvl w:ilvl="8" w:tplc="0410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6222079B"/>
    <w:multiLevelType w:val="hybridMultilevel"/>
    <w:tmpl w:val="C99265AC"/>
    <w:lvl w:ilvl="0" w:tplc="0410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9">
    <w:nsid w:val="63B56F66"/>
    <w:multiLevelType w:val="hybridMultilevel"/>
    <w:tmpl w:val="1E0285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D1683096">
      <w:numFmt w:val="bullet"/>
      <w:lvlText w:val="•"/>
      <w:lvlJc w:val="left"/>
      <w:pPr>
        <w:ind w:left="1440" w:hanging="360"/>
      </w:pPr>
      <w:rPr>
        <w:rFonts w:ascii="Arial" w:eastAsia="Segoe UI Symbol" w:hAnsi="Arial" w:cs="Aria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E9629D"/>
    <w:multiLevelType w:val="hybridMultilevel"/>
    <w:tmpl w:val="3A44BA3C"/>
    <w:lvl w:ilvl="0" w:tplc="349C977A">
      <w:start w:val="1"/>
      <w:numFmt w:val="decimal"/>
      <w:lvlText w:val="%1)"/>
      <w:lvlJc w:val="left"/>
      <w:pPr>
        <w:ind w:left="360" w:hanging="360"/>
      </w:pPr>
      <w:rPr>
        <w:rFonts w:eastAsia="Times New Roman" w:cs="Courier New" w:hint="default"/>
      </w:rPr>
    </w:lvl>
    <w:lvl w:ilvl="1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10000D">
      <w:start w:val="1"/>
      <w:numFmt w:val="bullet"/>
      <w:lvlText w:val=""/>
      <w:lvlJc w:val="left"/>
      <w:pPr>
        <w:ind w:left="889" w:hanging="180"/>
      </w:pPr>
      <w:rPr>
        <w:rFonts w:ascii="Wingdings" w:hAnsi="Wingdings" w:hint="default"/>
      </w:rPr>
    </w:lvl>
    <w:lvl w:ilvl="3" w:tplc="0410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7113E4A"/>
    <w:multiLevelType w:val="hybridMultilevel"/>
    <w:tmpl w:val="B498B4E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8C46CAE"/>
    <w:multiLevelType w:val="hybridMultilevel"/>
    <w:tmpl w:val="28CEDA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BF4129"/>
    <w:multiLevelType w:val="hybridMultilevel"/>
    <w:tmpl w:val="F186350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0C36DB"/>
    <w:multiLevelType w:val="hybridMultilevel"/>
    <w:tmpl w:val="2A4049D0"/>
    <w:lvl w:ilvl="0" w:tplc="51E2AD8A">
      <w:numFmt w:val="bullet"/>
      <w:lvlText w:val=""/>
      <w:lvlJc w:val="left"/>
      <w:pPr>
        <w:ind w:left="400" w:hanging="360"/>
      </w:pPr>
      <w:rPr>
        <w:rFonts w:ascii="Symbol" w:eastAsiaTheme="minorEastAsia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35">
    <w:nsid w:val="6E0E5F26"/>
    <w:multiLevelType w:val="hybridMultilevel"/>
    <w:tmpl w:val="B21C5DE6"/>
    <w:lvl w:ilvl="0" w:tplc="5A70DCD6">
      <w:numFmt w:val="bullet"/>
      <w:lvlText w:val="-"/>
      <w:lvlJc w:val="left"/>
      <w:pPr>
        <w:ind w:left="1066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36">
    <w:nsid w:val="71E22E6E"/>
    <w:multiLevelType w:val="hybridMultilevel"/>
    <w:tmpl w:val="D098F8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48712C"/>
    <w:multiLevelType w:val="multilevel"/>
    <w:tmpl w:val="E446FD6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>
    <w:nsid w:val="746221CB"/>
    <w:multiLevelType w:val="multilevel"/>
    <w:tmpl w:val="483210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9">
    <w:nsid w:val="76BD7B66"/>
    <w:multiLevelType w:val="hybridMultilevel"/>
    <w:tmpl w:val="9EE09C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DE026D"/>
    <w:multiLevelType w:val="hybridMultilevel"/>
    <w:tmpl w:val="FBB2803E"/>
    <w:lvl w:ilvl="0" w:tplc="EF5EA75C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D5C1873"/>
    <w:multiLevelType w:val="hybridMultilevel"/>
    <w:tmpl w:val="7288240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ED579DE"/>
    <w:multiLevelType w:val="hybridMultilevel"/>
    <w:tmpl w:val="39387766"/>
    <w:lvl w:ilvl="0" w:tplc="0410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2"/>
  </w:num>
  <w:num w:numId="3">
    <w:abstractNumId w:val="39"/>
  </w:num>
  <w:num w:numId="4">
    <w:abstractNumId w:val="34"/>
  </w:num>
  <w:num w:numId="5">
    <w:abstractNumId w:val="7"/>
  </w:num>
  <w:num w:numId="6">
    <w:abstractNumId w:val="28"/>
  </w:num>
  <w:num w:numId="7">
    <w:abstractNumId w:val="13"/>
  </w:num>
  <w:num w:numId="8">
    <w:abstractNumId w:val="6"/>
  </w:num>
  <w:num w:numId="9">
    <w:abstractNumId w:val="3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31"/>
  </w:num>
  <w:num w:numId="13">
    <w:abstractNumId w:val="24"/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</w:num>
  <w:num w:numId="16">
    <w:abstractNumId w:val="4"/>
  </w:num>
  <w:num w:numId="17">
    <w:abstractNumId w:val="40"/>
  </w:num>
  <w:num w:numId="18">
    <w:abstractNumId w:val="25"/>
  </w:num>
  <w:num w:numId="19">
    <w:abstractNumId w:val="14"/>
  </w:num>
  <w:num w:numId="20">
    <w:abstractNumId w:val="42"/>
  </w:num>
  <w:num w:numId="21">
    <w:abstractNumId w:val="29"/>
  </w:num>
  <w:num w:numId="22">
    <w:abstractNumId w:val="19"/>
  </w:num>
  <w:num w:numId="23">
    <w:abstractNumId w:val="11"/>
  </w:num>
  <w:num w:numId="24">
    <w:abstractNumId w:val="30"/>
  </w:num>
  <w:num w:numId="25">
    <w:abstractNumId w:val="27"/>
  </w:num>
  <w:num w:numId="26">
    <w:abstractNumId w:val="1"/>
  </w:num>
  <w:num w:numId="27">
    <w:abstractNumId w:val="12"/>
  </w:num>
  <w:num w:numId="28">
    <w:abstractNumId w:val="17"/>
  </w:num>
  <w:num w:numId="29">
    <w:abstractNumId w:val="33"/>
  </w:num>
  <w:num w:numId="30">
    <w:abstractNumId w:val="41"/>
  </w:num>
  <w:num w:numId="31">
    <w:abstractNumId w:val="8"/>
  </w:num>
  <w:num w:numId="32">
    <w:abstractNumId w:val="15"/>
  </w:num>
  <w:num w:numId="33">
    <w:abstractNumId w:val="10"/>
  </w:num>
  <w:num w:numId="34">
    <w:abstractNumId w:val="36"/>
  </w:num>
  <w:num w:numId="35">
    <w:abstractNumId w:val="26"/>
  </w:num>
  <w:num w:numId="36">
    <w:abstractNumId w:val="5"/>
  </w:num>
  <w:num w:numId="37">
    <w:abstractNumId w:val="18"/>
  </w:num>
  <w:num w:numId="38">
    <w:abstractNumId w:val="22"/>
  </w:num>
  <w:num w:numId="39">
    <w:abstractNumId w:val="16"/>
  </w:num>
  <w:num w:numId="40">
    <w:abstractNumId w:val="9"/>
  </w:num>
  <w:num w:numId="41">
    <w:abstractNumId w:val="35"/>
  </w:num>
  <w:num w:numId="42">
    <w:abstractNumId w:val="23"/>
  </w:num>
  <w:num w:numId="43">
    <w:abstractNumId w:val="37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A6D"/>
    <w:rsid w:val="00016296"/>
    <w:rsid w:val="00040F0C"/>
    <w:rsid w:val="00044C28"/>
    <w:rsid w:val="000460F5"/>
    <w:rsid w:val="00047685"/>
    <w:rsid w:val="00053795"/>
    <w:rsid w:val="00075522"/>
    <w:rsid w:val="00091CD5"/>
    <w:rsid w:val="000A5C8D"/>
    <w:rsid w:val="000B20C4"/>
    <w:rsid w:val="000C4133"/>
    <w:rsid w:val="000D26EF"/>
    <w:rsid w:val="000D721F"/>
    <w:rsid w:val="000F39C2"/>
    <w:rsid w:val="000F5F34"/>
    <w:rsid w:val="001001C8"/>
    <w:rsid w:val="001270DC"/>
    <w:rsid w:val="00135505"/>
    <w:rsid w:val="001557C4"/>
    <w:rsid w:val="00183E8E"/>
    <w:rsid w:val="00190A6D"/>
    <w:rsid w:val="001C410E"/>
    <w:rsid w:val="001D2E86"/>
    <w:rsid w:val="001E7FDB"/>
    <w:rsid w:val="0020174D"/>
    <w:rsid w:val="002238E8"/>
    <w:rsid w:val="0023256B"/>
    <w:rsid w:val="00236ECD"/>
    <w:rsid w:val="00241EE2"/>
    <w:rsid w:val="002433F1"/>
    <w:rsid w:val="00245C47"/>
    <w:rsid w:val="002466C4"/>
    <w:rsid w:val="00256187"/>
    <w:rsid w:val="00274B12"/>
    <w:rsid w:val="00276A1A"/>
    <w:rsid w:val="00280554"/>
    <w:rsid w:val="00286A2F"/>
    <w:rsid w:val="00295482"/>
    <w:rsid w:val="002A068D"/>
    <w:rsid w:val="002A5B38"/>
    <w:rsid w:val="002C7E20"/>
    <w:rsid w:val="002D79C9"/>
    <w:rsid w:val="002E5D30"/>
    <w:rsid w:val="002E695D"/>
    <w:rsid w:val="002F3B30"/>
    <w:rsid w:val="00304FAD"/>
    <w:rsid w:val="00361064"/>
    <w:rsid w:val="003626FA"/>
    <w:rsid w:val="00372441"/>
    <w:rsid w:val="00375247"/>
    <w:rsid w:val="0039257A"/>
    <w:rsid w:val="00393A72"/>
    <w:rsid w:val="003A597F"/>
    <w:rsid w:val="003B2B75"/>
    <w:rsid w:val="003C7C5F"/>
    <w:rsid w:val="003F462F"/>
    <w:rsid w:val="0040156D"/>
    <w:rsid w:val="00467A40"/>
    <w:rsid w:val="004708F6"/>
    <w:rsid w:val="00474B96"/>
    <w:rsid w:val="0049169C"/>
    <w:rsid w:val="004A53EE"/>
    <w:rsid w:val="004C3ECA"/>
    <w:rsid w:val="004D3950"/>
    <w:rsid w:val="004D3EC7"/>
    <w:rsid w:val="004E4E38"/>
    <w:rsid w:val="0050648D"/>
    <w:rsid w:val="00524F66"/>
    <w:rsid w:val="00525CB5"/>
    <w:rsid w:val="005315FA"/>
    <w:rsid w:val="005333F8"/>
    <w:rsid w:val="0056030C"/>
    <w:rsid w:val="00560CBA"/>
    <w:rsid w:val="005624CF"/>
    <w:rsid w:val="00570983"/>
    <w:rsid w:val="005814F6"/>
    <w:rsid w:val="00581E1C"/>
    <w:rsid w:val="00586C7F"/>
    <w:rsid w:val="0059211C"/>
    <w:rsid w:val="005B38C4"/>
    <w:rsid w:val="005C2D32"/>
    <w:rsid w:val="005D567F"/>
    <w:rsid w:val="005E6470"/>
    <w:rsid w:val="005F5B76"/>
    <w:rsid w:val="00617810"/>
    <w:rsid w:val="00640CF7"/>
    <w:rsid w:val="00654D3D"/>
    <w:rsid w:val="006633F2"/>
    <w:rsid w:val="0068003C"/>
    <w:rsid w:val="00693037"/>
    <w:rsid w:val="0069524D"/>
    <w:rsid w:val="006A554B"/>
    <w:rsid w:val="006E0147"/>
    <w:rsid w:val="007015EF"/>
    <w:rsid w:val="007329EB"/>
    <w:rsid w:val="0073380D"/>
    <w:rsid w:val="007458F5"/>
    <w:rsid w:val="007548CE"/>
    <w:rsid w:val="00780ED1"/>
    <w:rsid w:val="00793F3D"/>
    <w:rsid w:val="007E0C69"/>
    <w:rsid w:val="007E35FC"/>
    <w:rsid w:val="007E5636"/>
    <w:rsid w:val="007E6F95"/>
    <w:rsid w:val="007F2779"/>
    <w:rsid w:val="007F3A79"/>
    <w:rsid w:val="00814FED"/>
    <w:rsid w:val="008252E8"/>
    <w:rsid w:val="00842715"/>
    <w:rsid w:val="0084369A"/>
    <w:rsid w:val="00844198"/>
    <w:rsid w:val="00865CF2"/>
    <w:rsid w:val="00874622"/>
    <w:rsid w:val="00877113"/>
    <w:rsid w:val="008A17EB"/>
    <w:rsid w:val="008A251F"/>
    <w:rsid w:val="008B1646"/>
    <w:rsid w:val="008B2016"/>
    <w:rsid w:val="008D4C59"/>
    <w:rsid w:val="008F30D1"/>
    <w:rsid w:val="008F7A1E"/>
    <w:rsid w:val="00900870"/>
    <w:rsid w:val="0090638F"/>
    <w:rsid w:val="00913FD6"/>
    <w:rsid w:val="00917CD7"/>
    <w:rsid w:val="009415C2"/>
    <w:rsid w:val="00953BFD"/>
    <w:rsid w:val="00956A58"/>
    <w:rsid w:val="00972CB0"/>
    <w:rsid w:val="009945CC"/>
    <w:rsid w:val="009C066B"/>
    <w:rsid w:val="009C78D2"/>
    <w:rsid w:val="009D5F31"/>
    <w:rsid w:val="00A16CC4"/>
    <w:rsid w:val="00A402CE"/>
    <w:rsid w:val="00A46394"/>
    <w:rsid w:val="00A5129F"/>
    <w:rsid w:val="00A63277"/>
    <w:rsid w:val="00A735EF"/>
    <w:rsid w:val="00A84327"/>
    <w:rsid w:val="00AA5224"/>
    <w:rsid w:val="00AC44A4"/>
    <w:rsid w:val="00AD058E"/>
    <w:rsid w:val="00AF5035"/>
    <w:rsid w:val="00AF5AC2"/>
    <w:rsid w:val="00B03CE4"/>
    <w:rsid w:val="00B05F1C"/>
    <w:rsid w:val="00B075B5"/>
    <w:rsid w:val="00B079D4"/>
    <w:rsid w:val="00B1072C"/>
    <w:rsid w:val="00B21D86"/>
    <w:rsid w:val="00B35721"/>
    <w:rsid w:val="00B37DB7"/>
    <w:rsid w:val="00B71433"/>
    <w:rsid w:val="00B867FF"/>
    <w:rsid w:val="00B92CE3"/>
    <w:rsid w:val="00BA62B4"/>
    <w:rsid w:val="00BB4829"/>
    <w:rsid w:val="00BC3197"/>
    <w:rsid w:val="00C118FD"/>
    <w:rsid w:val="00C1538E"/>
    <w:rsid w:val="00C16774"/>
    <w:rsid w:val="00C210D0"/>
    <w:rsid w:val="00C4196A"/>
    <w:rsid w:val="00C456ED"/>
    <w:rsid w:val="00C57E86"/>
    <w:rsid w:val="00C76F0A"/>
    <w:rsid w:val="00C819E2"/>
    <w:rsid w:val="00C839BB"/>
    <w:rsid w:val="00C9350A"/>
    <w:rsid w:val="00CB64CD"/>
    <w:rsid w:val="00CD160B"/>
    <w:rsid w:val="00CE14EE"/>
    <w:rsid w:val="00CF562C"/>
    <w:rsid w:val="00D01A83"/>
    <w:rsid w:val="00D0337A"/>
    <w:rsid w:val="00D2472D"/>
    <w:rsid w:val="00D323A2"/>
    <w:rsid w:val="00D3603C"/>
    <w:rsid w:val="00D375EE"/>
    <w:rsid w:val="00D37AF8"/>
    <w:rsid w:val="00D37C8A"/>
    <w:rsid w:val="00D43EDE"/>
    <w:rsid w:val="00D44B29"/>
    <w:rsid w:val="00D53D9B"/>
    <w:rsid w:val="00D626BC"/>
    <w:rsid w:val="00D806BB"/>
    <w:rsid w:val="00DE3636"/>
    <w:rsid w:val="00DF04E7"/>
    <w:rsid w:val="00E00360"/>
    <w:rsid w:val="00E03B93"/>
    <w:rsid w:val="00E15D18"/>
    <w:rsid w:val="00E418D6"/>
    <w:rsid w:val="00E50877"/>
    <w:rsid w:val="00E627E4"/>
    <w:rsid w:val="00E83E76"/>
    <w:rsid w:val="00E8434B"/>
    <w:rsid w:val="00E9209A"/>
    <w:rsid w:val="00E9759F"/>
    <w:rsid w:val="00EB200A"/>
    <w:rsid w:val="00EB7837"/>
    <w:rsid w:val="00EC00A5"/>
    <w:rsid w:val="00EC0D2A"/>
    <w:rsid w:val="00ED0944"/>
    <w:rsid w:val="00F066F5"/>
    <w:rsid w:val="00F125B3"/>
    <w:rsid w:val="00F12A78"/>
    <w:rsid w:val="00F224FE"/>
    <w:rsid w:val="00F42228"/>
    <w:rsid w:val="00F5583D"/>
    <w:rsid w:val="00F55C88"/>
    <w:rsid w:val="00F62E27"/>
    <w:rsid w:val="00F7315C"/>
    <w:rsid w:val="00F75584"/>
    <w:rsid w:val="00F95E41"/>
    <w:rsid w:val="00FC7AC2"/>
    <w:rsid w:val="00FD6FC0"/>
    <w:rsid w:val="00FE71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AE1E6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16296"/>
  </w:style>
  <w:style w:type="paragraph" w:styleId="Titolo1">
    <w:name w:val="heading 1"/>
    <w:next w:val="Normale"/>
    <w:link w:val="Titolo1Carattere"/>
    <w:uiPriority w:val="9"/>
    <w:unhideWhenUsed/>
    <w:qFormat/>
    <w:rsid w:val="004A53EE"/>
    <w:pPr>
      <w:keepNext/>
      <w:keepLines/>
      <w:spacing w:after="146" w:line="250" w:lineRule="auto"/>
      <w:ind w:left="10" w:right="55" w:hanging="10"/>
      <w:outlineLvl w:val="0"/>
    </w:pPr>
    <w:rPr>
      <w:rFonts w:ascii="Calibri" w:eastAsia="Calibri" w:hAnsi="Calibri" w:cs="Calibri"/>
      <w:b/>
      <w:color w:val="000000"/>
      <w:szCs w:val="2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333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183E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842715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unhideWhenUsed/>
    <w:rsid w:val="00EC00A5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EC00A5"/>
  </w:style>
  <w:style w:type="character" w:styleId="Rimandonotaapidipagina">
    <w:name w:val="footnote reference"/>
    <w:basedOn w:val="Carpredefinitoparagrafo"/>
    <w:uiPriority w:val="99"/>
    <w:unhideWhenUsed/>
    <w:rsid w:val="00EC00A5"/>
    <w:rPr>
      <w:vertAlign w:val="superscript"/>
    </w:rPr>
  </w:style>
  <w:style w:type="paragraph" w:styleId="Intestazione">
    <w:name w:val="header"/>
    <w:basedOn w:val="Normale"/>
    <w:link w:val="IntestazioneCarattere"/>
    <w:unhideWhenUsed/>
    <w:rsid w:val="00EC00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EC00A5"/>
  </w:style>
  <w:style w:type="paragraph" w:styleId="Pidipagina">
    <w:name w:val="footer"/>
    <w:basedOn w:val="Normale"/>
    <w:link w:val="PidipaginaCarattere"/>
    <w:unhideWhenUsed/>
    <w:rsid w:val="00EC00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EC00A5"/>
  </w:style>
  <w:style w:type="character" w:styleId="Collegamentoipertestuale">
    <w:name w:val="Hyperlink"/>
    <w:rsid w:val="00EC00A5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C00A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C00A5"/>
    <w:rPr>
      <w:rFonts w:ascii="Lucida Grande" w:hAnsi="Lucida Grande" w:cs="Lucida Grande"/>
      <w:sz w:val="18"/>
      <w:szCs w:val="18"/>
    </w:rPr>
  </w:style>
  <w:style w:type="paragraph" w:customStyle="1" w:styleId="Standard">
    <w:name w:val="Standard"/>
    <w:rsid w:val="00844198"/>
    <w:pPr>
      <w:widowControl w:val="0"/>
      <w:suppressAutoHyphens/>
      <w:autoSpaceDN w:val="0"/>
    </w:pPr>
    <w:rPr>
      <w:rFonts w:ascii="Times New Roman" w:eastAsia="SimSun" w:hAnsi="Times New Roman" w:cs="Mangal"/>
      <w:kern w:val="3"/>
      <w:lang w:eastAsia="zh-CN" w:bidi="hi-IN"/>
    </w:rPr>
  </w:style>
  <w:style w:type="paragraph" w:customStyle="1" w:styleId="Default">
    <w:name w:val="Default"/>
    <w:rsid w:val="00C456ED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A53EE"/>
    <w:rPr>
      <w:rFonts w:ascii="Calibri" w:eastAsia="Calibri" w:hAnsi="Calibri" w:cs="Calibri"/>
      <w:b/>
      <w:color w:val="000000"/>
      <w:szCs w:val="22"/>
    </w:rPr>
  </w:style>
  <w:style w:type="paragraph" w:customStyle="1" w:styleId="Testopreformattato">
    <w:name w:val="Testo preformattato"/>
    <w:basedOn w:val="Normale"/>
    <w:uiPriority w:val="99"/>
    <w:rsid w:val="004A53EE"/>
    <w:pPr>
      <w:suppressAutoHyphens/>
    </w:pPr>
    <w:rPr>
      <w:rFonts w:ascii="Courier New" w:eastAsia="NSimSun" w:hAnsi="Courier New" w:cs="Courier New"/>
      <w:kern w:val="2"/>
      <w:sz w:val="20"/>
      <w:szCs w:val="20"/>
      <w:lang w:val="it-CH" w:eastAsia="ar-SA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333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16296"/>
  </w:style>
  <w:style w:type="paragraph" w:styleId="Titolo1">
    <w:name w:val="heading 1"/>
    <w:next w:val="Normale"/>
    <w:link w:val="Titolo1Carattere"/>
    <w:uiPriority w:val="9"/>
    <w:unhideWhenUsed/>
    <w:qFormat/>
    <w:rsid w:val="004A53EE"/>
    <w:pPr>
      <w:keepNext/>
      <w:keepLines/>
      <w:spacing w:after="146" w:line="250" w:lineRule="auto"/>
      <w:ind w:left="10" w:right="55" w:hanging="10"/>
      <w:outlineLvl w:val="0"/>
    </w:pPr>
    <w:rPr>
      <w:rFonts w:ascii="Calibri" w:eastAsia="Calibri" w:hAnsi="Calibri" w:cs="Calibri"/>
      <w:b/>
      <w:color w:val="000000"/>
      <w:szCs w:val="2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333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183E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842715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unhideWhenUsed/>
    <w:rsid w:val="00EC00A5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EC00A5"/>
  </w:style>
  <w:style w:type="character" w:styleId="Rimandonotaapidipagina">
    <w:name w:val="footnote reference"/>
    <w:basedOn w:val="Carpredefinitoparagrafo"/>
    <w:uiPriority w:val="99"/>
    <w:unhideWhenUsed/>
    <w:rsid w:val="00EC00A5"/>
    <w:rPr>
      <w:vertAlign w:val="superscript"/>
    </w:rPr>
  </w:style>
  <w:style w:type="paragraph" w:styleId="Intestazione">
    <w:name w:val="header"/>
    <w:basedOn w:val="Normale"/>
    <w:link w:val="IntestazioneCarattere"/>
    <w:unhideWhenUsed/>
    <w:rsid w:val="00EC00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EC00A5"/>
  </w:style>
  <w:style w:type="paragraph" w:styleId="Pidipagina">
    <w:name w:val="footer"/>
    <w:basedOn w:val="Normale"/>
    <w:link w:val="PidipaginaCarattere"/>
    <w:unhideWhenUsed/>
    <w:rsid w:val="00EC00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EC00A5"/>
  </w:style>
  <w:style w:type="character" w:styleId="Collegamentoipertestuale">
    <w:name w:val="Hyperlink"/>
    <w:rsid w:val="00EC00A5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C00A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C00A5"/>
    <w:rPr>
      <w:rFonts w:ascii="Lucida Grande" w:hAnsi="Lucida Grande" w:cs="Lucida Grande"/>
      <w:sz w:val="18"/>
      <w:szCs w:val="18"/>
    </w:rPr>
  </w:style>
  <w:style w:type="paragraph" w:customStyle="1" w:styleId="Standard">
    <w:name w:val="Standard"/>
    <w:rsid w:val="00844198"/>
    <w:pPr>
      <w:widowControl w:val="0"/>
      <w:suppressAutoHyphens/>
      <w:autoSpaceDN w:val="0"/>
    </w:pPr>
    <w:rPr>
      <w:rFonts w:ascii="Times New Roman" w:eastAsia="SimSun" w:hAnsi="Times New Roman" w:cs="Mangal"/>
      <w:kern w:val="3"/>
      <w:lang w:eastAsia="zh-CN" w:bidi="hi-IN"/>
    </w:rPr>
  </w:style>
  <w:style w:type="paragraph" w:customStyle="1" w:styleId="Default">
    <w:name w:val="Default"/>
    <w:rsid w:val="00C456ED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A53EE"/>
    <w:rPr>
      <w:rFonts w:ascii="Calibri" w:eastAsia="Calibri" w:hAnsi="Calibri" w:cs="Calibri"/>
      <w:b/>
      <w:color w:val="000000"/>
      <w:szCs w:val="22"/>
    </w:rPr>
  </w:style>
  <w:style w:type="paragraph" w:customStyle="1" w:styleId="Testopreformattato">
    <w:name w:val="Testo preformattato"/>
    <w:basedOn w:val="Normale"/>
    <w:uiPriority w:val="99"/>
    <w:rsid w:val="004A53EE"/>
    <w:pPr>
      <w:suppressAutoHyphens/>
    </w:pPr>
    <w:rPr>
      <w:rFonts w:ascii="Courier New" w:eastAsia="NSimSun" w:hAnsi="Courier New" w:cs="Courier New"/>
      <w:kern w:val="2"/>
      <w:sz w:val="20"/>
      <w:szCs w:val="20"/>
      <w:lang w:val="it-CH" w:eastAsia="ar-SA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333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Relationship Id="rId5" Type="http://schemas.openxmlformats.org/officeDocument/2006/relationships/hyperlink" Target="https://www.icsrovellasca.edu.it" TargetMode="External"/><Relationship Id="rId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0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odelli%20Office\Carta%20intestata%20con%20logo%20def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A06ACB-F208-42D5-A874-A36039C25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con logo def</Template>
  <TotalTime>9</TotalTime>
  <Pages>2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Agostino</Company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Preside</dc:creator>
  <cp:keywords/>
  <dc:description/>
  <cp:lastModifiedBy>Timothy</cp:lastModifiedBy>
  <cp:revision>4</cp:revision>
  <cp:lastPrinted>2018-08-03T10:34:00Z</cp:lastPrinted>
  <dcterms:created xsi:type="dcterms:W3CDTF">2022-10-10T11:52:00Z</dcterms:created>
  <dcterms:modified xsi:type="dcterms:W3CDTF">2022-10-17T20:21:00Z</dcterms:modified>
</cp:coreProperties>
</file>